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A0F09" w14:textId="77777777" w:rsidR="0021494D" w:rsidRDefault="0021494D" w:rsidP="001E3C57">
      <w:pPr>
        <w:rPr>
          <w:rFonts w:ascii="Arial" w:hAnsi="Arial" w:cs="Arial"/>
        </w:rPr>
      </w:pPr>
    </w:p>
    <w:p w14:paraId="3D2BEABF" w14:textId="77777777" w:rsidR="00122369" w:rsidRPr="00225D8D" w:rsidRDefault="00122369" w:rsidP="001E3C57">
      <w:pPr>
        <w:rPr>
          <w:rFonts w:ascii="Arial" w:hAnsi="Arial" w:cs="Arial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4"/>
        <w:gridCol w:w="4431"/>
      </w:tblGrid>
      <w:tr w:rsidR="00833A0B" w:rsidRPr="009D62EA" w14:paraId="064EA322" w14:textId="77777777" w:rsidTr="00351BCD">
        <w:trPr>
          <w:tblHeader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1681A2C8" w14:textId="4BC82E20" w:rsidR="00833A0B" w:rsidRPr="00225D8D" w:rsidRDefault="00833A0B" w:rsidP="0021187B">
            <w:pPr>
              <w:pStyle w:val="Title"/>
              <w:spacing w:before="40" w:after="40"/>
              <w:outlineLvl w:val="0"/>
              <w:rPr>
                <w:rFonts w:ascii="Arial" w:hAnsi="Arial" w:cs="Arial"/>
                <w:smallCaps/>
                <w:sz w:val="28"/>
                <w:szCs w:val="28"/>
                <w:u w:val="single"/>
                <w:lang w:val="es-ES"/>
              </w:rPr>
            </w:pPr>
            <w:r w:rsidRPr="00225D8D">
              <w:rPr>
                <w:rFonts w:ascii="Arial" w:hAnsi="Arial" w:cs="Arial"/>
                <w:smallCaps/>
                <w:sz w:val="28"/>
                <w:szCs w:val="28"/>
                <w:lang w:val="es-ES"/>
              </w:rPr>
              <w:t>Plan de Viaje para Envío a Granel a la Unión Europea (UE)</w:t>
            </w:r>
          </w:p>
        </w:tc>
      </w:tr>
      <w:tr w:rsidR="00833A0B" w:rsidRPr="009D62EA" w14:paraId="34530B42" w14:textId="77777777" w:rsidTr="00351BCD">
        <w:trPr>
          <w:jc w:val="center"/>
        </w:trPr>
        <w:tc>
          <w:tcPr>
            <w:tcW w:w="10705" w:type="dxa"/>
            <w:gridSpan w:val="2"/>
          </w:tcPr>
          <w:p w14:paraId="11D505FA" w14:textId="5A005F84" w:rsidR="00952ECF" w:rsidRPr="00225D8D" w:rsidRDefault="00833A0B" w:rsidP="0021187B">
            <w:pPr>
              <w:pStyle w:val="Title"/>
              <w:spacing w:before="40" w:after="40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Utilice este formulario para detallar el plan de viaje de los productos orgánicos a granel destinados a la Unión Europea. Envíe el formulario completado junto con el Formulario de Solicitud de Certificado de Transacción a CERES GmbH por correo electrónico a </w:t>
            </w:r>
            <w:hyperlink r:id="rId11" w:history="1">
              <w:r w:rsidR="00952ECF" w:rsidRPr="00C713CC">
                <w:rPr>
                  <w:rStyle w:val="Hyperlink"/>
                  <w:rFonts w:ascii="Arial" w:hAnsi="Arial" w:cs="Arial"/>
                  <w:b w:val="0"/>
                  <w:bCs/>
                  <w:sz w:val="20"/>
                  <w:szCs w:val="20"/>
                  <w:lang w:val="es-ES"/>
                </w:rPr>
                <w:t>admin@ceres-cert.de</w:t>
              </w:r>
            </w:hyperlink>
          </w:p>
        </w:tc>
      </w:tr>
      <w:tr w:rsidR="00833A0B" w:rsidRPr="009D62EA" w14:paraId="6E87FD14" w14:textId="77777777" w:rsidTr="00225D8D">
        <w:trPr>
          <w:trHeight w:val="449"/>
          <w:jc w:val="center"/>
        </w:trPr>
        <w:tc>
          <w:tcPr>
            <w:tcW w:w="6274" w:type="dxa"/>
            <w:vAlign w:val="center"/>
          </w:tcPr>
          <w:p w14:paraId="68CD1241" w14:textId="25E21D73" w:rsidR="00833A0B" w:rsidRPr="00225D8D" w:rsidRDefault="002A3289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Nombre del operador certificado por CERES GmbH: </w:t>
            </w:r>
            <w:r w:rsidRPr="00225D8D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bCs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vAlign w:val="center"/>
          </w:tcPr>
          <w:p w14:paraId="1E423F6D" w14:textId="01545625" w:rsidR="00833A0B" w:rsidRPr="00225D8D" w:rsidRDefault="002A6E33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>N</w:t>
            </w:r>
            <w:r w:rsidR="00912333"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>o.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 de operador certificado por CERES GmbH: 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833A0B" w:rsidRPr="009D62EA" w14:paraId="139AADF3" w14:textId="77777777" w:rsidTr="00225D8D">
        <w:trPr>
          <w:trHeight w:val="611"/>
          <w:jc w:val="center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937" w14:textId="77777777" w:rsidR="00833A0B" w:rsidRPr="00225D8D" w:rsidRDefault="00833A0B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Nombre de la persona que completa este formulario (debe ser un representante autorizado de la entidad certificada): 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  <w:lang w:val="es-ES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D40C" w14:textId="02E31971" w:rsidR="00833A0B" w:rsidRPr="00225D8D" w:rsidRDefault="004E0D79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ETD del envío (Hora Estimada de Salida): 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FF73E8" w:rsidRPr="009D62EA" w14:paraId="5763F2F2" w14:textId="77777777" w:rsidTr="00225D8D">
        <w:trPr>
          <w:trHeight w:val="477"/>
          <w:jc w:val="center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3244" w14:textId="5C262497" w:rsidR="00FF73E8" w:rsidRPr="00225D8D" w:rsidRDefault="00EF5CDE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Producto(s) orgánico(s) a granel en el envío: 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  <w:lang w:val="es-ES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548A" w14:textId="166CCBF3" w:rsidR="00FF73E8" w:rsidRPr="00225D8D" w:rsidRDefault="00EF5CDE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Número de lote asignado por el exportador: 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  <w:lang w:val="es-ES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es-ES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833A0B" w:rsidRPr="009D62EA" w14:paraId="244E4727" w14:textId="77777777" w:rsidTr="00351BCD">
        <w:trPr>
          <w:trHeight w:val="54"/>
          <w:jc w:val="center"/>
        </w:trPr>
        <w:tc>
          <w:tcPr>
            <w:tcW w:w="10705" w:type="dxa"/>
            <w:gridSpan w:val="2"/>
            <w:shd w:val="clear" w:color="auto" w:fill="F2F2F2" w:themeFill="background1" w:themeFillShade="F2"/>
          </w:tcPr>
          <w:p w14:paraId="6EB98473" w14:textId="1AB09E9A" w:rsidR="00833A0B" w:rsidRPr="00225D8D" w:rsidRDefault="00833A0B" w:rsidP="00225D8D">
            <w:pPr>
              <w:pStyle w:val="Title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Utilizando la siguiente tabla, identifique todas las </w:t>
            </w:r>
            <w:r w:rsidRPr="00225D8D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instalaciones 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y sus </w:t>
            </w:r>
            <w:r w:rsidRPr="00225D8D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actividades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, y el/los </w:t>
            </w:r>
            <w:r w:rsidRPr="00225D8D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medio(s) de transporte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 entre instalaciones que ocurrirán durante el viaje de un envío que contenga </w:t>
            </w:r>
            <w:r w:rsidRPr="00225D8D">
              <w:rPr>
                <w:rFonts w:ascii="Arial" w:hAnsi="Arial" w:cs="Arial"/>
                <w:bCs/>
                <w:i/>
                <w:iCs/>
                <w:sz w:val="20"/>
                <w:szCs w:val="20"/>
                <w:lang w:val="es-ES"/>
              </w:rPr>
              <w:t>a granel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, desde la última preparación de los productos orgánicos hasta su llegada al país de la UE encargado de refrendar el Certificado de Inspección (COI) del envío.  </w:t>
            </w:r>
          </w:p>
          <w:p w14:paraId="23F5D46D" w14:textId="2BD77F11" w:rsidR="00CD6CE6" w:rsidRPr="00225D8D" w:rsidRDefault="00CD6CE6" w:rsidP="00225D8D">
            <w:pPr>
              <w:pStyle w:val="Title"/>
              <w:numPr>
                <w:ilvl w:val="0"/>
                <w:numId w:val="9"/>
              </w:numPr>
              <w:ind w:left="425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Cs/>
                <w:i/>
                <w:iCs/>
                <w:sz w:val="20"/>
                <w:szCs w:val="20"/>
                <w:lang w:val="es-ES"/>
              </w:rPr>
              <w:t xml:space="preserve">Productos orgánicos a granel: </w:t>
            </w:r>
            <w:r w:rsidRPr="00225D8D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productos sin envasar que se cargan directamente en vehículos, bodegas de carga u otros contenedores de transporte sin embalaje independiente.</w:t>
            </w:r>
          </w:p>
          <w:p w14:paraId="30DBB7F6" w14:textId="366664CF" w:rsidR="00087F16" w:rsidRPr="00225D8D" w:rsidRDefault="00833A0B" w:rsidP="00225D8D">
            <w:pPr>
              <w:pStyle w:val="Title"/>
              <w:numPr>
                <w:ilvl w:val="0"/>
                <w:numId w:val="9"/>
              </w:numPr>
              <w:ind w:left="425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Instalaciones: 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>Los sitios o instalaciones físicas donde los envíos orgánicos son manipulados físicamente o hacen escala durante el viaje hacia la Unión Europea, comenzando con la ubicación donde ocurrió la última preparación e incluyendo los lugares de almacenamiento y transbordo, así como los puertos de salida y entrada.</w:t>
            </w:r>
          </w:p>
          <w:p w14:paraId="20B76DAF" w14:textId="41E676E6" w:rsidR="00087F16" w:rsidRPr="00225D8D" w:rsidRDefault="00833A0B" w:rsidP="00225D8D">
            <w:pPr>
              <w:pStyle w:val="Title"/>
              <w:numPr>
                <w:ilvl w:val="0"/>
                <w:numId w:val="9"/>
              </w:numPr>
              <w:ind w:left="425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Actividades:</w:t>
            </w:r>
            <w:r w:rsidRPr="00225D8D"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  <w:t xml:space="preserve"> Manipulación física del envío durante el viaje, incluyendo carga, descarga, descarga de contenedores, transbordo, almacenamiento, etc.</w:t>
            </w:r>
          </w:p>
          <w:p w14:paraId="375072BB" w14:textId="47BDB1FE" w:rsidR="002F3F65" w:rsidRPr="00225D8D" w:rsidRDefault="00833A0B" w:rsidP="00225D8D">
            <w:pPr>
              <w:pStyle w:val="Title"/>
              <w:numPr>
                <w:ilvl w:val="0"/>
                <w:numId w:val="9"/>
              </w:numPr>
              <w:ind w:left="425"/>
              <w:jc w:val="both"/>
              <w:outlineLvl w:val="0"/>
              <w:rPr>
                <w:rFonts w:ascii="Arial" w:hAnsi="Arial" w:cs="Arial"/>
                <w:b w:val="0"/>
                <w:b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Cs/>
                <w:i/>
                <w:iCs/>
                <w:sz w:val="20"/>
                <w:szCs w:val="20"/>
                <w:lang w:val="es-ES"/>
              </w:rPr>
              <w:t xml:space="preserve">Medio de Transporte: </w:t>
            </w:r>
            <w:r w:rsidRPr="00225D8D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El método de trasladar el envío entre instalaciones y hacia/desde unidades de transporte tales como contenedores, bodegas de carga, camiones cisterna, remolques, volquetes, vagones de ferrocarril, buques, cargueros, barcazas, elevadores de granos u otros transportistas a granel.</w:t>
            </w:r>
          </w:p>
        </w:tc>
      </w:tr>
    </w:tbl>
    <w:p w14:paraId="7582A382" w14:textId="77777777" w:rsidR="000422F8" w:rsidRPr="00225D8D" w:rsidRDefault="000422F8">
      <w:pPr>
        <w:rPr>
          <w:rFonts w:ascii="Arial" w:hAnsi="Arial" w:cs="Arial"/>
          <w:lang w:val="es-ES"/>
        </w:rPr>
      </w:pPr>
    </w:p>
    <w:tbl>
      <w:tblPr>
        <w:tblW w:w="10705" w:type="dxa"/>
        <w:jc w:val="center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7650"/>
      </w:tblGrid>
      <w:tr w:rsidR="00833A0B" w:rsidRPr="009D62EA" w14:paraId="78DD2D29" w14:textId="77777777" w:rsidTr="00982C78">
        <w:trPr>
          <w:trHeight w:val="278"/>
          <w:jc w:val="center"/>
        </w:trPr>
        <w:tc>
          <w:tcPr>
            <w:tcW w:w="10705" w:type="dxa"/>
            <w:gridSpan w:val="2"/>
            <w:shd w:val="clear" w:color="auto" w:fill="D6E3BC" w:themeFill="accent3" w:themeFillTint="66"/>
            <w:vAlign w:val="center"/>
          </w:tcPr>
          <w:p w14:paraId="6A0C6720" w14:textId="5EED336D" w:rsidR="00833A0B" w:rsidRPr="00225D8D" w:rsidRDefault="00833A0B" w:rsidP="00982C78">
            <w:pPr>
              <w:pStyle w:val="Title"/>
              <w:numPr>
                <w:ilvl w:val="0"/>
                <w:numId w:val="10"/>
              </w:numPr>
              <w:ind w:left="335"/>
              <w:jc w:val="both"/>
              <w:outlineLvl w:val="0"/>
              <w:rPr>
                <w:rFonts w:ascii="Arial" w:hAnsi="Arial" w:cs="Arial"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Cs/>
                <w:sz w:val="20"/>
                <w:szCs w:val="20"/>
                <w:lang w:val="es-ES"/>
              </w:rPr>
              <w:t>Instalaciones de origen (donde ocurrió la última preparación del producto en el país de origen o exportación).</w:t>
            </w:r>
          </w:p>
        </w:tc>
      </w:tr>
      <w:tr w:rsidR="00A8609F" w:rsidRPr="00225D8D" w14:paraId="7C9F6374" w14:textId="77777777" w:rsidTr="00225D8D">
        <w:trPr>
          <w:trHeight w:val="57"/>
          <w:jc w:val="center"/>
        </w:trPr>
        <w:tc>
          <w:tcPr>
            <w:tcW w:w="3055" w:type="dxa"/>
            <w:vAlign w:val="center"/>
          </w:tcPr>
          <w:p w14:paraId="581A655F" w14:textId="26650DED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Nombre del sitio/instalación</w:t>
            </w:r>
          </w:p>
        </w:tc>
        <w:tc>
          <w:tcPr>
            <w:tcW w:w="7650" w:type="dxa"/>
            <w:vAlign w:val="center"/>
          </w:tcPr>
          <w:p w14:paraId="07AFC183" w14:textId="5EE8DBF8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49C7A283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5648009E" w14:textId="6CB775F5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2"/>
                <w:szCs w:val="26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Ubicación (dirección física)</w:t>
            </w:r>
          </w:p>
        </w:tc>
        <w:tc>
          <w:tcPr>
            <w:tcW w:w="7650" w:type="dxa"/>
            <w:vAlign w:val="center"/>
          </w:tcPr>
          <w:p w14:paraId="234C8644" w14:textId="264B9555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242D52B4" w14:textId="77777777" w:rsidTr="00225D8D">
        <w:trPr>
          <w:trHeight w:val="206"/>
          <w:jc w:val="center"/>
        </w:trPr>
        <w:tc>
          <w:tcPr>
            <w:tcW w:w="3055" w:type="dxa"/>
            <w:vAlign w:val="center"/>
          </w:tcPr>
          <w:p w14:paraId="0AB26431" w14:textId="14A0F6F6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Actividad(es)</w:t>
            </w:r>
          </w:p>
        </w:tc>
        <w:tc>
          <w:tcPr>
            <w:tcW w:w="7650" w:type="dxa"/>
            <w:vAlign w:val="center"/>
          </w:tcPr>
          <w:p w14:paraId="78BA7527" w14:textId="3CACA85C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4D342457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79CA8ED7" w14:textId="140B3073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Responsable(s)/Propietario del producto </w:t>
            </w:r>
          </w:p>
        </w:tc>
        <w:tc>
          <w:tcPr>
            <w:tcW w:w="7650" w:type="dxa"/>
            <w:vAlign w:val="center"/>
          </w:tcPr>
          <w:p w14:paraId="6AD6CAEF" w14:textId="46C39A0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2501344B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6462FEA3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Medio de almacenamiento del producto </w:t>
            </w:r>
          </w:p>
          <w:p w14:paraId="44CF95AC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(si corresponde)</w:t>
            </w:r>
          </w:p>
        </w:tc>
        <w:tc>
          <w:tcPr>
            <w:tcW w:w="7650" w:type="dxa"/>
            <w:vAlign w:val="center"/>
          </w:tcPr>
          <w:p w14:paraId="6AADB4E2" w14:textId="58F8D8C1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012F84FC" w14:textId="77777777" w:rsidTr="00225D8D">
        <w:trPr>
          <w:trHeight w:val="54"/>
          <w:jc w:val="center"/>
        </w:trPr>
        <w:tc>
          <w:tcPr>
            <w:tcW w:w="3055" w:type="dxa"/>
            <w:tcBorders>
              <w:bottom w:val="single" w:sz="18" w:space="0" w:color="auto"/>
            </w:tcBorders>
            <w:vAlign w:val="center"/>
          </w:tcPr>
          <w:p w14:paraId="414B8060" w14:textId="3002FC84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Medio de transporte a las siguientes instalaciones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vAlign w:val="center"/>
          </w:tcPr>
          <w:p w14:paraId="0888BFB7" w14:textId="6B74DD45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EA652F" w:rsidRPr="009D62EA" w14:paraId="2ECE680A" w14:textId="77777777" w:rsidTr="00982C78">
        <w:trPr>
          <w:trHeight w:val="278"/>
          <w:jc w:val="center"/>
        </w:trPr>
        <w:tc>
          <w:tcPr>
            <w:tcW w:w="10705" w:type="dxa"/>
            <w:gridSpan w:val="2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179E4BCB" w14:textId="1FDA0551" w:rsidR="00EA652F" w:rsidRPr="00225D8D" w:rsidRDefault="00B211D9" w:rsidP="00982C78">
            <w:pPr>
              <w:pStyle w:val="Title"/>
              <w:numPr>
                <w:ilvl w:val="0"/>
                <w:numId w:val="10"/>
              </w:numPr>
              <w:ind w:left="335"/>
              <w:jc w:val="both"/>
              <w:outlineLvl w:val="0"/>
              <w:rPr>
                <w:rFonts w:ascii="Arial" w:hAnsi="Arial" w:cs="Arial"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Cs/>
                <w:sz w:val="20"/>
                <w:szCs w:val="20"/>
                <w:lang w:val="es-ES"/>
              </w:rPr>
              <w:t>Instalaciones de escala (si corresponde)</w:t>
            </w:r>
          </w:p>
        </w:tc>
      </w:tr>
      <w:tr w:rsidR="00A8609F" w:rsidRPr="00225D8D" w14:paraId="7ED9A546" w14:textId="77777777" w:rsidTr="00225D8D">
        <w:trPr>
          <w:trHeight w:val="57"/>
          <w:jc w:val="center"/>
        </w:trPr>
        <w:tc>
          <w:tcPr>
            <w:tcW w:w="3055" w:type="dxa"/>
            <w:vAlign w:val="center"/>
          </w:tcPr>
          <w:p w14:paraId="3F7A1170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Nombre del sitio/instalación</w:t>
            </w:r>
          </w:p>
        </w:tc>
        <w:tc>
          <w:tcPr>
            <w:tcW w:w="7650" w:type="dxa"/>
            <w:vAlign w:val="center"/>
          </w:tcPr>
          <w:p w14:paraId="48FBCC4E" w14:textId="37130E3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6306AFA9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4FAD48AB" w14:textId="3AFBEC5E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Ubicación (dirección física)</w:t>
            </w:r>
          </w:p>
        </w:tc>
        <w:tc>
          <w:tcPr>
            <w:tcW w:w="7650" w:type="dxa"/>
            <w:vAlign w:val="center"/>
          </w:tcPr>
          <w:p w14:paraId="45C99FDD" w14:textId="7115329D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4A43F434" w14:textId="77777777" w:rsidTr="00225D8D">
        <w:trPr>
          <w:trHeight w:val="224"/>
          <w:jc w:val="center"/>
        </w:trPr>
        <w:tc>
          <w:tcPr>
            <w:tcW w:w="3055" w:type="dxa"/>
            <w:vAlign w:val="center"/>
          </w:tcPr>
          <w:p w14:paraId="128DC016" w14:textId="6C82AD60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Actividad(es)</w:t>
            </w:r>
          </w:p>
        </w:tc>
        <w:tc>
          <w:tcPr>
            <w:tcW w:w="7650" w:type="dxa"/>
            <w:vAlign w:val="center"/>
          </w:tcPr>
          <w:p w14:paraId="630ECFBA" w14:textId="55439AAF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77BE76BC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2BFC3C5E" w14:textId="3451073B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Responsable(s)/Propietario del producto</w:t>
            </w:r>
          </w:p>
        </w:tc>
        <w:tc>
          <w:tcPr>
            <w:tcW w:w="7650" w:type="dxa"/>
            <w:vAlign w:val="center"/>
          </w:tcPr>
          <w:p w14:paraId="06A4B4F3" w14:textId="1D9209E9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599BA2E9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60DE0DCB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Medio de almacenamiento del producto </w:t>
            </w:r>
          </w:p>
          <w:p w14:paraId="41C41C8F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(si corresponde)</w:t>
            </w:r>
          </w:p>
        </w:tc>
        <w:tc>
          <w:tcPr>
            <w:tcW w:w="7650" w:type="dxa"/>
            <w:vAlign w:val="center"/>
          </w:tcPr>
          <w:p w14:paraId="1B885E70" w14:textId="0692FD6D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666C5FD6" w14:textId="77777777" w:rsidTr="00225D8D">
        <w:trPr>
          <w:trHeight w:val="54"/>
          <w:jc w:val="center"/>
        </w:trPr>
        <w:tc>
          <w:tcPr>
            <w:tcW w:w="3055" w:type="dxa"/>
            <w:vAlign w:val="center"/>
          </w:tcPr>
          <w:p w14:paraId="732B02AD" w14:textId="625E15BF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Medio de transporte a las siguientes instalaciones</w:t>
            </w:r>
          </w:p>
        </w:tc>
        <w:tc>
          <w:tcPr>
            <w:tcW w:w="7650" w:type="dxa"/>
            <w:vAlign w:val="center"/>
          </w:tcPr>
          <w:p w14:paraId="54128B07" w14:textId="3282F2D6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</w:tbl>
    <w:p w14:paraId="2D75B49A" w14:textId="77777777" w:rsidR="00EA652F" w:rsidRPr="00225D8D" w:rsidRDefault="00EA652F" w:rsidP="001E3C57">
      <w:pPr>
        <w:rPr>
          <w:rFonts w:ascii="Arial" w:hAnsi="Arial" w:cs="Arial"/>
        </w:rPr>
      </w:pPr>
    </w:p>
    <w:p w14:paraId="7922E821" w14:textId="77777777" w:rsidR="00770839" w:rsidRPr="00225D8D" w:rsidRDefault="00770839" w:rsidP="001E3C57">
      <w:pPr>
        <w:rPr>
          <w:rFonts w:ascii="Arial" w:hAnsi="Arial" w:cs="Arial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7560"/>
      </w:tblGrid>
      <w:tr w:rsidR="00C02912" w:rsidRPr="009D62EA" w14:paraId="034E9C38" w14:textId="77777777" w:rsidTr="00982C78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23EAD734" w14:textId="11E001A2" w:rsidR="00C02912" w:rsidRPr="00225D8D" w:rsidRDefault="00B211D9" w:rsidP="00982C78">
            <w:pPr>
              <w:pStyle w:val="Title"/>
              <w:numPr>
                <w:ilvl w:val="0"/>
                <w:numId w:val="10"/>
              </w:numPr>
              <w:ind w:left="335"/>
              <w:jc w:val="both"/>
              <w:outlineLvl w:val="0"/>
              <w:rPr>
                <w:rFonts w:ascii="Arial" w:hAnsi="Arial" w:cs="Arial"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Cs/>
                <w:sz w:val="20"/>
                <w:szCs w:val="20"/>
                <w:lang w:val="es-ES"/>
              </w:rPr>
              <w:lastRenderedPageBreak/>
              <w:t>Instalaciones de escala (si corresponde)</w:t>
            </w:r>
          </w:p>
        </w:tc>
      </w:tr>
      <w:tr w:rsidR="00A8609F" w:rsidRPr="00225D8D" w14:paraId="1C55A926" w14:textId="77777777" w:rsidTr="00225D8D">
        <w:trPr>
          <w:trHeight w:val="57"/>
          <w:jc w:val="center"/>
        </w:trPr>
        <w:tc>
          <w:tcPr>
            <w:tcW w:w="3083" w:type="dxa"/>
            <w:vAlign w:val="center"/>
          </w:tcPr>
          <w:p w14:paraId="79CBB7E7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Nombre del sitio/instalación</w:t>
            </w:r>
          </w:p>
        </w:tc>
        <w:tc>
          <w:tcPr>
            <w:tcW w:w="7560" w:type="dxa"/>
            <w:vAlign w:val="center"/>
          </w:tcPr>
          <w:p w14:paraId="175B1587" w14:textId="0A95A038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34ECB57A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3F43E3E8" w14:textId="232D7E0A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Ubicación (dirección física)</w:t>
            </w:r>
          </w:p>
        </w:tc>
        <w:tc>
          <w:tcPr>
            <w:tcW w:w="7560" w:type="dxa"/>
            <w:vAlign w:val="center"/>
          </w:tcPr>
          <w:p w14:paraId="2A8B168C" w14:textId="29302EC1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6AB00217" w14:textId="77777777" w:rsidTr="00225D8D">
        <w:trPr>
          <w:trHeight w:val="170"/>
          <w:jc w:val="center"/>
        </w:trPr>
        <w:tc>
          <w:tcPr>
            <w:tcW w:w="3083" w:type="dxa"/>
            <w:vAlign w:val="center"/>
          </w:tcPr>
          <w:p w14:paraId="77FAE122" w14:textId="3FF14C16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Actividad(es)</w:t>
            </w:r>
          </w:p>
        </w:tc>
        <w:tc>
          <w:tcPr>
            <w:tcW w:w="7560" w:type="dxa"/>
            <w:vAlign w:val="center"/>
          </w:tcPr>
          <w:p w14:paraId="6E9BD10E" w14:textId="387E749C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4D1A09BB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7D4D1DDE" w14:textId="234912F6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Responsable(s)/Propietario del producto </w:t>
            </w:r>
          </w:p>
        </w:tc>
        <w:tc>
          <w:tcPr>
            <w:tcW w:w="7560" w:type="dxa"/>
            <w:vAlign w:val="center"/>
          </w:tcPr>
          <w:p w14:paraId="127FD4F9" w14:textId="664C5DFC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083D028D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7AF42A64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Medio de almacenamiento del producto </w:t>
            </w:r>
          </w:p>
          <w:p w14:paraId="040B27E8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(si corresponde)</w:t>
            </w:r>
          </w:p>
        </w:tc>
        <w:tc>
          <w:tcPr>
            <w:tcW w:w="7560" w:type="dxa"/>
            <w:vAlign w:val="center"/>
          </w:tcPr>
          <w:p w14:paraId="3B06A036" w14:textId="1ABE7A2B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26E6D7D4" w14:textId="77777777" w:rsidTr="00225D8D">
        <w:trPr>
          <w:trHeight w:val="54"/>
          <w:jc w:val="center"/>
        </w:trPr>
        <w:tc>
          <w:tcPr>
            <w:tcW w:w="3083" w:type="dxa"/>
            <w:tcBorders>
              <w:bottom w:val="single" w:sz="18" w:space="0" w:color="auto"/>
            </w:tcBorders>
            <w:vAlign w:val="center"/>
          </w:tcPr>
          <w:p w14:paraId="264E37DD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Medio de transporte a la siguiente instalación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vAlign w:val="center"/>
          </w:tcPr>
          <w:p w14:paraId="21C1E7D0" w14:textId="72643ABD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C02912" w:rsidRPr="009D62EA" w14:paraId="38FCB2CE" w14:textId="77777777" w:rsidTr="00982C78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456B1B22" w14:textId="044818F4" w:rsidR="00C02912" w:rsidRPr="00225D8D" w:rsidRDefault="00C02912" w:rsidP="00982C78">
            <w:pPr>
              <w:pStyle w:val="Title"/>
              <w:numPr>
                <w:ilvl w:val="0"/>
                <w:numId w:val="10"/>
              </w:numPr>
              <w:ind w:left="335"/>
              <w:jc w:val="both"/>
              <w:outlineLvl w:val="0"/>
              <w:rPr>
                <w:rFonts w:ascii="Arial" w:hAnsi="Arial" w:cs="Arial"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Cs/>
                <w:sz w:val="20"/>
                <w:szCs w:val="20"/>
                <w:lang w:val="es-ES"/>
              </w:rPr>
              <w:t>Instalaciones de escala (si corresponde)</w:t>
            </w:r>
          </w:p>
        </w:tc>
      </w:tr>
      <w:tr w:rsidR="00A8609F" w:rsidRPr="00225D8D" w14:paraId="7832229F" w14:textId="77777777" w:rsidTr="00225D8D">
        <w:trPr>
          <w:trHeight w:val="57"/>
          <w:jc w:val="center"/>
        </w:trPr>
        <w:tc>
          <w:tcPr>
            <w:tcW w:w="3083" w:type="dxa"/>
            <w:vAlign w:val="center"/>
          </w:tcPr>
          <w:p w14:paraId="51645F4D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Nombre del sitio/instalación</w:t>
            </w:r>
          </w:p>
        </w:tc>
        <w:tc>
          <w:tcPr>
            <w:tcW w:w="7560" w:type="dxa"/>
            <w:vAlign w:val="center"/>
          </w:tcPr>
          <w:p w14:paraId="12A8FE58" w14:textId="500AEC0C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1A4EDE15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30D69D68" w14:textId="71237B28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Ubicación (dirección física)</w:t>
            </w:r>
          </w:p>
        </w:tc>
        <w:tc>
          <w:tcPr>
            <w:tcW w:w="7560" w:type="dxa"/>
            <w:vAlign w:val="center"/>
          </w:tcPr>
          <w:p w14:paraId="3461783F" w14:textId="4E0E5C34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45AB8CA9" w14:textId="77777777" w:rsidTr="00225D8D">
        <w:trPr>
          <w:trHeight w:val="233"/>
          <w:jc w:val="center"/>
        </w:trPr>
        <w:tc>
          <w:tcPr>
            <w:tcW w:w="3083" w:type="dxa"/>
            <w:vAlign w:val="center"/>
          </w:tcPr>
          <w:p w14:paraId="5EAA9342" w14:textId="64AB47F1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Actividad(es)</w:t>
            </w:r>
          </w:p>
        </w:tc>
        <w:tc>
          <w:tcPr>
            <w:tcW w:w="7560" w:type="dxa"/>
            <w:vAlign w:val="center"/>
          </w:tcPr>
          <w:p w14:paraId="50E03DB1" w14:textId="17F41A8C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0959C2D6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614015AC" w14:textId="1D7F2A1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Responsable(s)/Propietario del producto</w:t>
            </w:r>
          </w:p>
        </w:tc>
        <w:tc>
          <w:tcPr>
            <w:tcW w:w="7560" w:type="dxa"/>
            <w:vAlign w:val="center"/>
          </w:tcPr>
          <w:p w14:paraId="728C3EFF" w14:textId="0AAB36AB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21819906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53944B81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Medio de almacenamiento del producto </w:t>
            </w:r>
          </w:p>
          <w:p w14:paraId="7B2183CE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(si corresponde)</w:t>
            </w:r>
          </w:p>
        </w:tc>
        <w:tc>
          <w:tcPr>
            <w:tcW w:w="7560" w:type="dxa"/>
            <w:vAlign w:val="center"/>
          </w:tcPr>
          <w:p w14:paraId="4FCA5DE9" w14:textId="655CEE5F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10563125" w14:textId="77777777" w:rsidTr="00225D8D">
        <w:trPr>
          <w:trHeight w:val="54"/>
          <w:jc w:val="center"/>
        </w:trPr>
        <w:tc>
          <w:tcPr>
            <w:tcW w:w="3083" w:type="dxa"/>
            <w:tcBorders>
              <w:bottom w:val="single" w:sz="18" w:space="0" w:color="auto"/>
            </w:tcBorders>
            <w:vAlign w:val="center"/>
          </w:tcPr>
          <w:p w14:paraId="254743C2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Medio de transporte a la siguiente instalación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vAlign w:val="center"/>
          </w:tcPr>
          <w:p w14:paraId="39FF4065" w14:textId="427F69B4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D62EA" w14:paraId="6D8F5A76" w14:textId="77777777" w:rsidTr="00982C78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1680FDA5" w14:textId="7DE3A3F3" w:rsidR="00A8609F" w:rsidRPr="00225D8D" w:rsidRDefault="00A8609F" w:rsidP="00982C78">
            <w:pPr>
              <w:pStyle w:val="Title"/>
              <w:numPr>
                <w:ilvl w:val="0"/>
                <w:numId w:val="10"/>
              </w:numPr>
              <w:ind w:left="335"/>
              <w:jc w:val="both"/>
              <w:outlineLvl w:val="0"/>
              <w:rPr>
                <w:rFonts w:ascii="Arial" w:hAnsi="Arial" w:cs="Arial"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iCs/>
                <w:sz w:val="20"/>
                <w:szCs w:val="20"/>
                <w:lang w:val="es-ES"/>
              </w:rPr>
              <w:t xml:space="preserve">Instalaciones de destino </w:t>
            </w:r>
            <w:r w:rsidRPr="00225D8D">
              <w:rPr>
                <w:rFonts w:ascii="Arial" w:hAnsi="Arial" w:cs="Arial"/>
                <w:sz w:val="20"/>
                <w:szCs w:val="20"/>
                <w:lang w:val="es-ES"/>
              </w:rPr>
              <w:t>en el país de la UE encargado de refrendar el Certificado de Inspección (COI) del envío.</w:t>
            </w:r>
          </w:p>
        </w:tc>
      </w:tr>
      <w:tr w:rsidR="00A8609F" w:rsidRPr="00225D8D" w14:paraId="65C76EA3" w14:textId="77777777" w:rsidTr="00225D8D">
        <w:trPr>
          <w:trHeight w:val="57"/>
          <w:jc w:val="center"/>
        </w:trPr>
        <w:tc>
          <w:tcPr>
            <w:tcW w:w="3083" w:type="dxa"/>
            <w:vAlign w:val="center"/>
          </w:tcPr>
          <w:p w14:paraId="2F8E5190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Nombre del sitio/instalación</w:t>
            </w:r>
          </w:p>
        </w:tc>
        <w:tc>
          <w:tcPr>
            <w:tcW w:w="7560" w:type="dxa"/>
            <w:vAlign w:val="center"/>
          </w:tcPr>
          <w:p w14:paraId="01DBBBFC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7E9CBF76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3BD1BE04" w14:textId="7C3C2FAF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Ubicación (dirección física)</w:t>
            </w:r>
          </w:p>
        </w:tc>
        <w:tc>
          <w:tcPr>
            <w:tcW w:w="7560" w:type="dxa"/>
            <w:vAlign w:val="center"/>
          </w:tcPr>
          <w:p w14:paraId="78736954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2DBD9A18" w14:textId="77777777" w:rsidTr="00225D8D">
        <w:trPr>
          <w:trHeight w:val="197"/>
          <w:jc w:val="center"/>
        </w:trPr>
        <w:tc>
          <w:tcPr>
            <w:tcW w:w="3083" w:type="dxa"/>
            <w:vAlign w:val="center"/>
          </w:tcPr>
          <w:p w14:paraId="5E6A0D1F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</w:rPr>
              <w:t>Actividad(es)</w:t>
            </w:r>
          </w:p>
        </w:tc>
        <w:tc>
          <w:tcPr>
            <w:tcW w:w="7560" w:type="dxa"/>
            <w:vAlign w:val="center"/>
          </w:tcPr>
          <w:p w14:paraId="258656D3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61537F36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5DCD6275" w14:textId="4EE2D2EA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Responsable(s)/Propietario del producto</w:t>
            </w:r>
          </w:p>
        </w:tc>
        <w:tc>
          <w:tcPr>
            <w:tcW w:w="7560" w:type="dxa"/>
            <w:vAlign w:val="center"/>
          </w:tcPr>
          <w:p w14:paraId="2B47173E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729C05E2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5B4424B7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 xml:space="preserve">Medio de almacenamiento del producto </w:t>
            </w:r>
          </w:p>
          <w:p w14:paraId="6041621C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(si corresponde)</w:t>
            </w:r>
          </w:p>
        </w:tc>
        <w:tc>
          <w:tcPr>
            <w:tcW w:w="7560" w:type="dxa"/>
            <w:vAlign w:val="center"/>
          </w:tcPr>
          <w:p w14:paraId="475DC003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225D8D" w14:paraId="55991CF8" w14:textId="77777777" w:rsidTr="00225D8D">
        <w:trPr>
          <w:trHeight w:val="54"/>
          <w:jc w:val="center"/>
        </w:trPr>
        <w:tc>
          <w:tcPr>
            <w:tcW w:w="3083" w:type="dxa"/>
            <w:vAlign w:val="center"/>
          </w:tcPr>
          <w:p w14:paraId="709F8A50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sz w:val="20"/>
                <w:lang w:val="es-ES"/>
              </w:rPr>
            </w:pPr>
            <w:r w:rsidRPr="00225D8D">
              <w:rPr>
                <w:rFonts w:ascii="Arial" w:hAnsi="Arial" w:cs="Arial"/>
                <w:b w:val="0"/>
                <w:bCs/>
                <w:sz w:val="20"/>
                <w:lang w:val="es-ES"/>
              </w:rPr>
              <w:t>Medio de transporte a la siguiente instalación</w:t>
            </w:r>
          </w:p>
        </w:tc>
        <w:tc>
          <w:tcPr>
            <w:tcW w:w="7560" w:type="dxa"/>
            <w:vAlign w:val="center"/>
          </w:tcPr>
          <w:p w14:paraId="338A2423" w14:textId="77777777" w:rsidR="00A8609F" w:rsidRPr="00225D8D" w:rsidRDefault="00A8609F" w:rsidP="00225D8D">
            <w:pPr>
              <w:pStyle w:val="Title"/>
              <w:jc w:val="left"/>
              <w:outlineLvl w:val="0"/>
              <w:rPr>
                <w:rFonts w:ascii="Arial" w:hAnsi="Arial" w:cs="Arial"/>
                <w:b w:val="0"/>
                <w:bCs/>
                <w:iCs/>
                <w:sz w:val="20"/>
                <w:szCs w:val="20"/>
              </w:rPr>
            </w:pP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separate"/>
            </w:r>
            <w:r w:rsidRPr="00225D8D">
              <w:rPr>
                <w:rFonts w:ascii="Arial" w:hAnsi="Arial" w:cs="Arial"/>
                <w:b w:val="0"/>
                <w:iCs/>
                <w:noProof/>
                <w:sz w:val="20"/>
                <w:szCs w:val="20"/>
              </w:rPr>
              <w:t>     </w:t>
            </w:r>
            <w:r w:rsidRPr="00225D8D">
              <w:rPr>
                <w:rFonts w:ascii="Arial" w:hAnsi="Arial" w:cs="Arial"/>
                <w:b w:val="0"/>
                <w:iCs/>
                <w:sz w:val="20"/>
                <w:szCs w:val="20"/>
              </w:rPr>
              <w:fldChar w:fldCharType="end"/>
            </w:r>
          </w:p>
        </w:tc>
      </w:tr>
    </w:tbl>
    <w:p w14:paraId="632D90E4" w14:textId="77777777" w:rsidR="006B33A2" w:rsidRPr="00225D8D" w:rsidRDefault="006B33A2">
      <w:pPr>
        <w:rPr>
          <w:rFonts w:ascii="Arial" w:hAnsi="Arial" w:cs="Arial"/>
        </w:rPr>
      </w:pPr>
    </w:p>
    <w:p w14:paraId="4CDF6A0C" w14:textId="77777777" w:rsidR="006B33A2" w:rsidRPr="00225D8D" w:rsidRDefault="006B33A2">
      <w:pPr>
        <w:rPr>
          <w:rFonts w:ascii="Arial" w:hAnsi="Arial" w:cs="Arial"/>
        </w:rPr>
      </w:pPr>
    </w:p>
    <w:tbl>
      <w:tblPr>
        <w:tblW w:w="10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3428"/>
        <w:gridCol w:w="3600"/>
        <w:gridCol w:w="3603"/>
      </w:tblGrid>
      <w:tr w:rsidR="00BD599F" w:rsidRPr="009D62EA" w14:paraId="1361A824" w14:textId="77777777" w:rsidTr="00225D8D">
        <w:trPr>
          <w:trHeight w:val="300"/>
          <w:jc w:val="center"/>
        </w:trPr>
        <w:tc>
          <w:tcPr>
            <w:tcW w:w="10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66370" w14:textId="38A06867" w:rsidR="00BD599F" w:rsidRPr="00C36EAF" w:rsidRDefault="00077721" w:rsidP="00225D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Garamond" w:hAnsi="Arial" w:cs="Arial"/>
                <w:b/>
                <w:bCs/>
                <w:i/>
                <w:color w:val="0000FF"/>
                <w:sz w:val="20"/>
                <w:szCs w:val="20"/>
                <w:lang w:val="es-ES"/>
              </w:rPr>
            </w:pPr>
            <w:r w:rsidRPr="00C36EAF">
              <w:rPr>
                <w:rFonts w:ascii="Arial" w:hAnsi="Arial" w:cs="Arial"/>
                <w:b/>
                <w:bCs/>
                <w:i/>
                <w:color w:val="0000FF"/>
                <w:sz w:val="20"/>
                <w:szCs w:val="20"/>
                <w:lang w:val="es-ES"/>
              </w:rPr>
              <w:t>Solo para uso interno de CERES GmbH</w:t>
            </w:r>
          </w:p>
        </w:tc>
      </w:tr>
      <w:tr w:rsidR="00077721" w:rsidRPr="009D62EA" w14:paraId="0C0D148D" w14:textId="77777777" w:rsidTr="006B33A2">
        <w:trPr>
          <w:trHeight w:val="300"/>
          <w:jc w:val="center"/>
        </w:trPr>
        <w:tc>
          <w:tcPr>
            <w:tcW w:w="10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24E4" w14:textId="3DDF19CD" w:rsidR="00077721" w:rsidRPr="002D4D12" w:rsidRDefault="00077721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FF"/>
                <w:sz w:val="20"/>
                <w:szCs w:val="20"/>
                <w:lang w:val="es-ES"/>
              </w:rPr>
            </w:pPr>
            <w:r w:rsidRPr="002D4D12">
              <w:rPr>
                <w:rFonts w:ascii="Arial" w:hAnsi="Arial" w:cs="Arial"/>
                <w:color w:val="0000FF"/>
                <w:sz w:val="20"/>
                <w:szCs w:val="20"/>
                <w:lang w:val="es-ES"/>
              </w:rPr>
              <w:t>Este plan de viaje es aprobado por CERES GmbH y se presentará junto con el Certificado de Inspección de los productos orgánicos a granel mencionados anteriormente en el Sistema de Control Comercial y Experto (TRACES), en cumplimiento del artículo 16, apartado 5, del Reglamento Delegado (UE) 2021/1698.</w:t>
            </w:r>
          </w:p>
        </w:tc>
      </w:tr>
      <w:tr w:rsidR="006B33A2" w:rsidRPr="00225D8D" w14:paraId="142421C3" w14:textId="77777777" w:rsidTr="00225D8D">
        <w:trPr>
          <w:trHeight w:val="300"/>
          <w:jc w:val="center"/>
        </w:trPr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91D0" w14:textId="654BE706" w:rsidR="006B33A2" w:rsidRPr="002D4D12" w:rsidRDefault="006B33A2" w:rsidP="00225D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D4D12">
              <w:rPr>
                <w:rFonts w:ascii="Arial" w:hAnsi="Arial" w:cs="Arial"/>
                <w:color w:val="0000FF"/>
                <w:sz w:val="20"/>
                <w:szCs w:val="20"/>
              </w:rPr>
              <w:t xml:space="preserve">N.º de COI: 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  <w:lang w:val="es-EC"/>
              </w:rPr>
              <w:instrText xml:space="preserve"> FORMTEXT </w:instrTex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separate"/>
            </w:r>
            <w:r w:rsidRPr="002D4D12">
              <w:rPr>
                <w:rFonts w:ascii="Arial" w:hAnsi="Arial" w:cs="Arial"/>
                <w:iCs/>
                <w:noProof/>
                <w:color w:val="0000FF"/>
                <w:sz w:val="20"/>
                <w:szCs w:val="20"/>
              </w:rPr>
              <w:t>     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B4F3" w14:textId="5FE370DC" w:rsidR="006B33A2" w:rsidRPr="002D4D12" w:rsidRDefault="006B33A2" w:rsidP="00225D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D4D12">
              <w:rPr>
                <w:rFonts w:ascii="Arial" w:hAnsi="Arial" w:cs="Arial"/>
                <w:color w:val="0000FF"/>
                <w:sz w:val="20"/>
                <w:szCs w:val="20"/>
              </w:rPr>
              <w:t xml:space="preserve">Emitido por: 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  <w:lang w:val="es-EC"/>
              </w:rPr>
              <w:instrText xml:space="preserve"> FORMTEXT </w:instrTex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separate"/>
            </w:r>
            <w:r w:rsidRPr="002D4D12">
              <w:rPr>
                <w:rFonts w:ascii="Arial" w:hAnsi="Arial" w:cs="Arial"/>
                <w:iCs/>
                <w:noProof/>
                <w:color w:val="0000FF"/>
                <w:sz w:val="20"/>
                <w:szCs w:val="20"/>
              </w:rPr>
              <w:t>     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46B3" w14:textId="1059774A" w:rsidR="006B33A2" w:rsidRPr="002D4D12" w:rsidRDefault="006B33A2" w:rsidP="00225D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D4D12">
              <w:rPr>
                <w:rFonts w:ascii="Arial" w:hAnsi="Arial" w:cs="Arial"/>
                <w:color w:val="0000FF"/>
                <w:sz w:val="20"/>
                <w:szCs w:val="20"/>
              </w:rPr>
              <w:t xml:space="preserve">Fecha: 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  <w:lang w:val="es-EC"/>
              </w:rPr>
              <w:instrText xml:space="preserve"> FORMTEXT </w:instrTex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separate"/>
            </w:r>
            <w:r w:rsidRPr="002D4D12">
              <w:rPr>
                <w:rFonts w:ascii="Arial" w:hAnsi="Arial" w:cs="Arial"/>
                <w:iCs/>
                <w:noProof/>
                <w:color w:val="0000FF"/>
                <w:sz w:val="20"/>
                <w:szCs w:val="20"/>
              </w:rPr>
              <w:t>     </w:t>
            </w:r>
            <w:r w:rsidRPr="002D4D12">
              <w:rPr>
                <w:rFonts w:ascii="Arial" w:hAnsi="Arial" w:cs="Arial"/>
                <w:iCs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783FB858" w14:textId="77777777" w:rsidR="002F3F65" w:rsidRPr="00225D8D" w:rsidRDefault="002F3F65" w:rsidP="001E3C57">
      <w:pPr>
        <w:rPr>
          <w:rFonts w:ascii="Arial" w:hAnsi="Arial" w:cs="Arial"/>
          <w:sz w:val="20"/>
          <w:szCs w:val="20"/>
        </w:rPr>
      </w:pPr>
    </w:p>
    <w:sectPr w:rsidR="002F3F65" w:rsidRPr="00225D8D" w:rsidSect="00653D31">
      <w:headerReference w:type="default" r:id="rId12"/>
      <w:footerReference w:type="default" r:id="rId13"/>
      <w:pgSz w:w="12240" w:h="15840"/>
      <w:pgMar w:top="1134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3735F" w14:textId="77777777" w:rsidR="00650586" w:rsidRDefault="00650586">
      <w:r>
        <w:separator/>
      </w:r>
    </w:p>
  </w:endnote>
  <w:endnote w:type="continuationSeparator" w:id="0">
    <w:p w14:paraId="53740B69" w14:textId="77777777" w:rsidR="00650586" w:rsidRDefault="0065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20"/>
      </w:rPr>
      <w:id w:val="-1769616900"/>
      <w:docPartObj>
        <w:docPartGallery w:val="Page Numbers (Top of Page)"/>
        <w:docPartUnique/>
      </w:docPartObj>
    </w:sdtPr>
    <w:sdtEndPr/>
    <w:sdtContent>
      <w:p w14:paraId="35817A94" w14:textId="77777777" w:rsidR="002D4D12" w:rsidRDefault="002D4D12" w:rsidP="002D4D12">
        <w:pPr>
          <w:pStyle w:val="Tabellenberschrift"/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</w:pPr>
        <w:r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  <w:t>_____________________________________________________________________________________________________</w:t>
        </w:r>
      </w:p>
      <w:p w14:paraId="43485496" w14:textId="77777777" w:rsidR="002D4D12" w:rsidRPr="001A2570" w:rsidRDefault="002D4D12" w:rsidP="002D4D12">
        <w:pPr>
          <w:pStyle w:val="Tabellenberschrift"/>
          <w:spacing w:after="0"/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</w:pPr>
        <w:r w:rsidRPr="001A2570"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  <w:t xml:space="preserve">CERES CERtification of Environmental Standards GmbH; Domicile: </w:t>
        </w:r>
        <w:r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  <w:t>Hersbruck</w:t>
        </w:r>
        <w:r w:rsidRPr="001A2570">
          <w:rPr>
            <w:rFonts w:ascii="Arial" w:hAnsi="Arial"/>
            <w:b w:val="0"/>
            <w:bCs/>
            <w:i w:val="0"/>
            <w:iCs/>
            <w:sz w:val="16"/>
            <w:szCs w:val="16"/>
            <w:lang w:val="en-GB"/>
          </w:rPr>
          <w:t>, Germany;</w:t>
        </w:r>
      </w:p>
      <w:p w14:paraId="48E1C9A5" w14:textId="77777777" w:rsidR="002D4D12" w:rsidRPr="00BA548A" w:rsidRDefault="002D4D12" w:rsidP="002D4D12">
        <w:pPr>
          <w:pStyle w:val="Tabellenberschrift"/>
          <w:spacing w:after="0"/>
          <w:rPr>
            <w:rFonts w:ascii="Arial" w:hAnsi="Arial"/>
            <w:b w:val="0"/>
            <w:bCs/>
            <w:i w:val="0"/>
            <w:iCs/>
            <w:sz w:val="16"/>
            <w:szCs w:val="16"/>
            <w:lang w:val="fr-CH"/>
          </w:rPr>
        </w:pPr>
        <w:r w:rsidRPr="00BA548A">
          <w:rPr>
            <w:rFonts w:ascii="Arial" w:hAnsi="Arial"/>
            <w:b w:val="0"/>
            <w:bCs/>
            <w:i w:val="0"/>
            <w:iCs/>
            <w:sz w:val="16"/>
            <w:szCs w:val="16"/>
            <w:lang w:val="fr-CH"/>
          </w:rPr>
          <w:t>Tel: +49 (9151) 966920; Email: info@ceres-cert.de; www.ceres-cert.</w:t>
        </w:r>
        <w:r>
          <w:rPr>
            <w:rFonts w:ascii="Arial" w:hAnsi="Arial"/>
            <w:b w:val="0"/>
            <w:bCs/>
            <w:i w:val="0"/>
            <w:iCs/>
            <w:sz w:val="16"/>
            <w:szCs w:val="16"/>
            <w:lang w:val="fr-CH"/>
          </w:rPr>
          <w:t>de</w:t>
        </w:r>
      </w:p>
      <w:p w14:paraId="7E6D6DB8" w14:textId="6A2C55DE" w:rsidR="002366D1" w:rsidRPr="00A0255C" w:rsidRDefault="002D4D12" w:rsidP="00A0255C">
        <w:pPr>
          <w:pStyle w:val="Tabellenberschrift"/>
          <w:spacing w:after="0"/>
          <w:rPr>
            <w:rFonts w:ascii="Arial" w:hAnsi="Arial" w:cs="Arial"/>
            <w:b w:val="0"/>
            <w:bCs/>
            <w:i w:val="0"/>
            <w:iCs/>
            <w:sz w:val="16"/>
            <w:szCs w:val="16"/>
            <w:lang w:val="de-CH"/>
          </w:rPr>
        </w:pPr>
        <w:r w:rsidRPr="00BA548A">
          <w:rPr>
            <w:rFonts w:ascii="Arial" w:hAnsi="Arial"/>
            <w:b w:val="0"/>
            <w:i w:val="0"/>
            <w:sz w:val="16"/>
            <w:szCs w:val="16"/>
          </w:rPr>
          <w:t>Court: Nürnberg; Commercial Register: B 21261, Nürnberg; Tax N°: 241/123/31200; VAT: DE 814126518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3A2AE" w14:textId="77777777" w:rsidR="00650586" w:rsidRDefault="00650586">
      <w:r>
        <w:separator/>
      </w:r>
    </w:p>
  </w:footnote>
  <w:footnote w:type="continuationSeparator" w:id="0">
    <w:p w14:paraId="40EE0607" w14:textId="77777777" w:rsidR="00650586" w:rsidRDefault="0065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09"/>
      <w:gridCol w:w="1806"/>
      <w:gridCol w:w="5160"/>
      <w:gridCol w:w="1418"/>
      <w:gridCol w:w="855"/>
    </w:tblGrid>
    <w:tr w:rsidR="00ED5929" w14:paraId="400BB4D3" w14:textId="77777777" w:rsidTr="00653D31">
      <w:trPr>
        <w:cantSplit/>
        <w:trHeight w:val="561"/>
        <w:jc w:val="center"/>
      </w:trPr>
      <w:tc>
        <w:tcPr>
          <w:tcW w:w="110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F057E9D" w14:textId="77777777" w:rsidR="00ED5929" w:rsidRDefault="00ED5929" w:rsidP="00ED5929">
          <w:pPr>
            <w:pStyle w:val="Header"/>
            <w:snapToGrid w:val="0"/>
            <w:rPr>
              <w:rFonts w:ascii="Arial" w:hAnsi="Arial" w:cs="Arial"/>
              <w:color w:val="000000"/>
              <w:lang w:val="en-GB"/>
            </w:rPr>
          </w:pPr>
          <w:r>
            <w:rPr>
              <w:rFonts w:cs="Arial"/>
              <w:bCs/>
              <w:noProof/>
              <w:lang w:val="en-GB" w:eastAsia="en-GB"/>
            </w:rPr>
            <w:drawing>
              <wp:inline distT="0" distB="0" distL="0" distR="0" wp14:anchorId="1C24C676" wp14:editId="49DE5776">
                <wp:extent cx="565150" cy="222250"/>
                <wp:effectExtent l="0" t="0" r="0" b="0"/>
                <wp:docPr id="3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0D73423" w14:textId="7182777C" w:rsidR="00ED5929" w:rsidRPr="00AF11D5" w:rsidRDefault="00ED5929" w:rsidP="00ED5929">
          <w:pPr>
            <w:pStyle w:val="Header"/>
            <w:snapToGrid w:val="0"/>
            <w:jc w:val="center"/>
            <w:rPr>
              <w:rFonts w:ascii="Arial" w:hAnsi="Arial" w:cs="Arial"/>
              <w:color w:val="000000"/>
              <w:sz w:val="20"/>
              <w:szCs w:val="20"/>
              <w:lang w:val="en-GB"/>
            </w:rPr>
          </w:pPr>
          <w:r w:rsidRPr="00AF11D5">
            <w:rPr>
              <w:rFonts w:ascii="Arial" w:hAnsi="Arial" w:cs="Arial"/>
              <w:color w:val="000000"/>
              <w:sz w:val="20"/>
              <w:szCs w:val="20"/>
              <w:lang w:val="en-GB"/>
            </w:rPr>
            <w:t>5-2-1-1-2</w:t>
          </w:r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_ES</w:t>
          </w:r>
          <w:r w:rsidRPr="00AF11D5">
            <w:rPr>
              <w:rFonts w:ascii="Arial" w:hAnsi="Arial" w:cs="Arial"/>
              <w:color w:val="000000"/>
              <w:sz w:val="20"/>
              <w:szCs w:val="20"/>
              <w:lang w:val="en-GB"/>
            </w:rPr>
            <w:t xml:space="preserve"> F</w:t>
          </w:r>
        </w:p>
      </w:tc>
      <w:tc>
        <w:tcPr>
          <w:tcW w:w="5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23BBB27" w14:textId="0C86D169" w:rsidR="00ED5929" w:rsidRDefault="00ED5929" w:rsidP="00ED5929">
          <w:pPr>
            <w:pStyle w:val="Header"/>
            <w:snapToGrid w:val="0"/>
            <w:jc w:val="center"/>
            <w:rPr>
              <w:rFonts w:ascii="Arial" w:hAnsi="Arial" w:cs="Arial"/>
              <w:noProof/>
              <w:sz w:val="20"/>
              <w:szCs w:val="20"/>
              <w:lang w:val="es-ES"/>
            </w:rPr>
          </w:pPr>
          <w:r w:rsidRPr="00ED5929">
            <w:rPr>
              <w:rFonts w:ascii="Arial" w:hAnsi="Arial" w:cs="Arial"/>
              <w:noProof/>
              <w:sz w:val="20"/>
              <w:szCs w:val="20"/>
              <w:lang w:val="es-ES"/>
            </w:rPr>
            <w:t>Pla</w:t>
          </w:r>
          <w:r>
            <w:rPr>
              <w:rFonts w:ascii="Arial" w:hAnsi="Arial" w:cs="Arial"/>
              <w:noProof/>
              <w:sz w:val="20"/>
              <w:szCs w:val="20"/>
              <w:lang w:val="es-ES"/>
            </w:rPr>
            <w:t>n de Viaje Para Envío a Granel a l</w:t>
          </w:r>
          <w:r w:rsidRPr="00ED5929">
            <w:rPr>
              <w:rFonts w:ascii="Arial" w:hAnsi="Arial" w:cs="Arial"/>
              <w:noProof/>
              <w:sz w:val="20"/>
              <w:szCs w:val="20"/>
              <w:lang w:val="es-ES"/>
            </w:rPr>
            <w:t xml:space="preserve">a </w:t>
          </w:r>
        </w:p>
        <w:p w14:paraId="3644A966" w14:textId="4BA6ECD4" w:rsidR="00ED5929" w:rsidRPr="00ED5929" w:rsidRDefault="00ED5929" w:rsidP="00ED5929">
          <w:pPr>
            <w:pStyle w:val="Header"/>
            <w:snapToGrid w:val="0"/>
            <w:jc w:val="center"/>
            <w:rPr>
              <w:rFonts w:ascii="Arial" w:hAnsi="Arial" w:cs="Arial"/>
              <w:color w:val="000000"/>
              <w:sz w:val="20"/>
              <w:szCs w:val="20"/>
              <w:lang w:val="es-ES"/>
            </w:rPr>
          </w:pPr>
          <w:r>
            <w:rPr>
              <w:rFonts w:ascii="Arial" w:hAnsi="Arial" w:cs="Arial"/>
              <w:noProof/>
              <w:sz w:val="20"/>
              <w:szCs w:val="20"/>
              <w:lang w:val="es-ES"/>
            </w:rPr>
            <w:t>Unión Europea (UE</w:t>
          </w:r>
          <w:r w:rsidRPr="00ED5929">
            <w:rPr>
              <w:rFonts w:ascii="Arial" w:hAnsi="Arial" w:cs="Arial"/>
              <w:noProof/>
              <w:sz w:val="20"/>
              <w:szCs w:val="20"/>
              <w:lang w:val="es-ES"/>
            </w:rPr>
            <w:t>)</w:t>
          </w:r>
        </w:p>
      </w:tc>
      <w:tc>
        <w:tcPr>
          <w:tcW w:w="14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32371DE" w14:textId="54A0DA2F" w:rsidR="00ED5929" w:rsidRPr="00AF11D5" w:rsidRDefault="00ED5929" w:rsidP="00ED5929">
          <w:pPr>
            <w:pStyle w:val="Header"/>
            <w:snapToGrid w:val="0"/>
            <w:jc w:val="center"/>
            <w:rPr>
              <w:rFonts w:ascii="Arial" w:hAnsi="Arial" w:cs="Arial"/>
              <w:color w:val="000000"/>
              <w:sz w:val="20"/>
              <w:szCs w:val="20"/>
              <w:lang w:val="fr-FR"/>
            </w:rPr>
          </w:pPr>
          <w:r w:rsidRPr="00ED5929">
            <w:rPr>
              <w:rFonts w:ascii="Arial" w:hAnsi="Arial" w:cs="Arial"/>
              <w:color w:val="000000"/>
              <w:sz w:val="20"/>
              <w:szCs w:val="20"/>
              <w:lang w:val="es-ES"/>
            </w:rPr>
            <w:t xml:space="preserve"> </w:t>
          </w:r>
          <w:r w:rsidR="009D62EA">
            <w:rPr>
              <w:rFonts w:ascii="Arial" w:hAnsi="Arial" w:cs="Arial"/>
              <w:color w:val="000000"/>
              <w:sz w:val="20"/>
              <w:szCs w:val="20"/>
              <w:lang w:val="fr-FR"/>
            </w:rPr>
            <w:t>v 26.</w:t>
          </w:r>
          <w:r w:rsidRPr="00AF11D5">
            <w:rPr>
              <w:rFonts w:ascii="Arial" w:hAnsi="Arial" w:cs="Arial"/>
              <w:color w:val="000000"/>
              <w:sz w:val="20"/>
              <w:szCs w:val="20"/>
              <w:lang w:val="fr-FR"/>
            </w:rPr>
            <w:t>08.2026</w:t>
          </w:r>
        </w:p>
      </w:tc>
      <w:tc>
        <w:tcPr>
          <w:tcW w:w="8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D413E4" w14:textId="6B321139" w:rsidR="00ED5929" w:rsidRPr="00AF11D5" w:rsidRDefault="00ED5929" w:rsidP="00ED5929">
          <w:pPr>
            <w:pStyle w:val="Header"/>
            <w:snapToGrid w:val="0"/>
            <w:jc w:val="center"/>
            <w:rPr>
              <w:rFonts w:ascii="Arial" w:hAnsi="Arial" w:cs="Arial"/>
              <w:sz w:val="20"/>
              <w:szCs w:val="20"/>
              <w:lang w:val="fr-FR"/>
            </w:rPr>
          </w:pP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347C3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AF11D5">
            <w:rPr>
              <w:rStyle w:val="PageNumber"/>
              <w:rFonts w:ascii="Arial" w:hAnsi="Arial" w:cs="Arial"/>
              <w:sz w:val="20"/>
              <w:szCs w:val="20"/>
              <w:lang w:val="en-GB"/>
            </w:rPr>
            <w:t>/</w:t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\*Arabic </w:instrText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347C3"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Pr="00AF11D5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999E0FE" w14:textId="24BB45CE" w:rsidR="00C72AD5" w:rsidRDefault="00C72AD5" w:rsidP="00982B20">
    <w:pPr>
      <w:spacing w:after="120"/>
      <w:ind w:right="-720"/>
      <w:jc w:val="right"/>
      <w:rPr>
        <w:rStyle w:val="Hyperlink"/>
        <w:rFonts w:ascii="Calibri Light" w:hAnsi="Calibri Light" w:cs="Calibri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E649C"/>
    <w:multiLevelType w:val="hybridMultilevel"/>
    <w:tmpl w:val="ACF4A9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0E3158"/>
    <w:multiLevelType w:val="hybridMultilevel"/>
    <w:tmpl w:val="57421044"/>
    <w:lvl w:ilvl="0" w:tplc="78E68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6E44C6"/>
    <w:multiLevelType w:val="hybridMultilevel"/>
    <w:tmpl w:val="24FAE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37A47"/>
    <w:multiLevelType w:val="hybridMultilevel"/>
    <w:tmpl w:val="CA128B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9E2172"/>
    <w:multiLevelType w:val="hybridMultilevel"/>
    <w:tmpl w:val="FF784D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833467F"/>
    <w:multiLevelType w:val="hybridMultilevel"/>
    <w:tmpl w:val="489E40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E366E8"/>
    <w:multiLevelType w:val="hybridMultilevel"/>
    <w:tmpl w:val="88E64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0AC4125"/>
    <w:multiLevelType w:val="hybridMultilevel"/>
    <w:tmpl w:val="8E582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816D1"/>
    <w:multiLevelType w:val="hybridMultilevel"/>
    <w:tmpl w:val="C3B44F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D4353E8"/>
    <w:multiLevelType w:val="hybridMultilevel"/>
    <w:tmpl w:val="18BC48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formatting="1" w:enforcement="1" w:cryptProviderType="rsaAES" w:cryptAlgorithmClass="hash" w:cryptAlgorithmType="typeAny" w:cryptAlgorithmSid="14" w:cryptSpinCount="100000" w:hash="pHIh+GHZZXtSgL7ZXSMIHvWovh1LyHBLCau3PTkamPcY+Y/05laGTWJByAwgsnYlXNpIOzooq5fPNZpgms6KTQ==" w:salt="OpD6COmB4kY8U66dNL4q8g=="/>
  <w:defaultTabStop w:val="72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04"/>
    <w:rsid w:val="00000891"/>
    <w:rsid w:val="0002046B"/>
    <w:rsid w:val="00030CA7"/>
    <w:rsid w:val="00035319"/>
    <w:rsid w:val="00035B38"/>
    <w:rsid w:val="000422F8"/>
    <w:rsid w:val="0005033B"/>
    <w:rsid w:val="00055406"/>
    <w:rsid w:val="00056101"/>
    <w:rsid w:val="00077721"/>
    <w:rsid w:val="00077DD4"/>
    <w:rsid w:val="00086BA2"/>
    <w:rsid w:val="00087F16"/>
    <w:rsid w:val="000A492E"/>
    <w:rsid w:val="000B169E"/>
    <w:rsid w:val="000B4556"/>
    <w:rsid w:val="000C1978"/>
    <w:rsid w:val="000C5C1E"/>
    <w:rsid w:val="000D2E6D"/>
    <w:rsid w:val="000E1719"/>
    <w:rsid w:val="000E33C4"/>
    <w:rsid w:val="000E3431"/>
    <w:rsid w:val="000E565F"/>
    <w:rsid w:val="000E5E3D"/>
    <w:rsid w:val="000F337D"/>
    <w:rsid w:val="001025B4"/>
    <w:rsid w:val="00113688"/>
    <w:rsid w:val="00113F06"/>
    <w:rsid w:val="00122369"/>
    <w:rsid w:val="00122732"/>
    <w:rsid w:val="00123E4B"/>
    <w:rsid w:val="00130C7B"/>
    <w:rsid w:val="00133A7C"/>
    <w:rsid w:val="00140848"/>
    <w:rsid w:val="00152836"/>
    <w:rsid w:val="00163A83"/>
    <w:rsid w:val="0018288A"/>
    <w:rsid w:val="0018392E"/>
    <w:rsid w:val="0019051C"/>
    <w:rsid w:val="001B1D46"/>
    <w:rsid w:val="001C1BB3"/>
    <w:rsid w:val="001D37F9"/>
    <w:rsid w:val="001E3C57"/>
    <w:rsid w:val="001F3046"/>
    <w:rsid w:val="00206A8B"/>
    <w:rsid w:val="00212112"/>
    <w:rsid w:val="0021494D"/>
    <w:rsid w:val="00224C71"/>
    <w:rsid w:val="00225D8D"/>
    <w:rsid w:val="00233FCA"/>
    <w:rsid w:val="00235DF2"/>
    <w:rsid w:val="002366D1"/>
    <w:rsid w:val="00237C98"/>
    <w:rsid w:val="00244116"/>
    <w:rsid w:val="0024546B"/>
    <w:rsid w:val="0025168C"/>
    <w:rsid w:val="00272BBD"/>
    <w:rsid w:val="00275E8E"/>
    <w:rsid w:val="002934EF"/>
    <w:rsid w:val="00294949"/>
    <w:rsid w:val="002A3289"/>
    <w:rsid w:val="002A6E33"/>
    <w:rsid w:val="002B2C5E"/>
    <w:rsid w:val="002B3D97"/>
    <w:rsid w:val="002B58BF"/>
    <w:rsid w:val="002C0DB7"/>
    <w:rsid w:val="002D4D12"/>
    <w:rsid w:val="002E27D3"/>
    <w:rsid w:val="002E453C"/>
    <w:rsid w:val="002F0C49"/>
    <w:rsid w:val="002F3F65"/>
    <w:rsid w:val="00305C0F"/>
    <w:rsid w:val="00317C9A"/>
    <w:rsid w:val="003225C6"/>
    <w:rsid w:val="00323667"/>
    <w:rsid w:val="003249DB"/>
    <w:rsid w:val="00337611"/>
    <w:rsid w:val="003461A8"/>
    <w:rsid w:val="00351BCD"/>
    <w:rsid w:val="003529F0"/>
    <w:rsid w:val="00363591"/>
    <w:rsid w:val="00365A9D"/>
    <w:rsid w:val="00380373"/>
    <w:rsid w:val="00397DD4"/>
    <w:rsid w:val="003A3557"/>
    <w:rsid w:val="003B125B"/>
    <w:rsid w:val="003B7914"/>
    <w:rsid w:val="003E55BA"/>
    <w:rsid w:val="00403B06"/>
    <w:rsid w:val="00404A9C"/>
    <w:rsid w:val="004215B6"/>
    <w:rsid w:val="0042639B"/>
    <w:rsid w:val="00441314"/>
    <w:rsid w:val="00451D49"/>
    <w:rsid w:val="004661E3"/>
    <w:rsid w:val="004669A8"/>
    <w:rsid w:val="004756AE"/>
    <w:rsid w:val="00492290"/>
    <w:rsid w:val="00496233"/>
    <w:rsid w:val="004B79A4"/>
    <w:rsid w:val="004D67F7"/>
    <w:rsid w:val="004E08DB"/>
    <w:rsid w:val="004E0D79"/>
    <w:rsid w:val="004F7629"/>
    <w:rsid w:val="00500A1C"/>
    <w:rsid w:val="00505D40"/>
    <w:rsid w:val="00512163"/>
    <w:rsid w:val="005218BB"/>
    <w:rsid w:val="00523B03"/>
    <w:rsid w:val="0054154F"/>
    <w:rsid w:val="00547B8F"/>
    <w:rsid w:val="005757C5"/>
    <w:rsid w:val="00580A1F"/>
    <w:rsid w:val="00583360"/>
    <w:rsid w:val="005A2F9E"/>
    <w:rsid w:val="005A74D7"/>
    <w:rsid w:val="005C65FA"/>
    <w:rsid w:val="005D66A6"/>
    <w:rsid w:val="005E46A0"/>
    <w:rsid w:val="0060623D"/>
    <w:rsid w:val="00617866"/>
    <w:rsid w:val="00626AE5"/>
    <w:rsid w:val="00626CB8"/>
    <w:rsid w:val="00633BA8"/>
    <w:rsid w:val="00650586"/>
    <w:rsid w:val="00652769"/>
    <w:rsid w:val="00653D31"/>
    <w:rsid w:val="00656801"/>
    <w:rsid w:val="00667D25"/>
    <w:rsid w:val="0068432B"/>
    <w:rsid w:val="006A1E1C"/>
    <w:rsid w:val="006B33A2"/>
    <w:rsid w:val="006B5B1E"/>
    <w:rsid w:val="006D3957"/>
    <w:rsid w:val="006F29C6"/>
    <w:rsid w:val="006F5F75"/>
    <w:rsid w:val="00710C52"/>
    <w:rsid w:val="00711B4C"/>
    <w:rsid w:val="00722B89"/>
    <w:rsid w:val="00732AF1"/>
    <w:rsid w:val="0073427D"/>
    <w:rsid w:val="0073531C"/>
    <w:rsid w:val="00742445"/>
    <w:rsid w:val="00746B6E"/>
    <w:rsid w:val="007607B4"/>
    <w:rsid w:val="00770839"/>
    <w:rsid w:val="007858AA"/>
    <w:rsid w:val="0079174D"/>
    <w:rsid w:val="00796BC1"/>
    <w:rsid w:val="007A65FA"/>
    <w:rsid w:val="007B02C2"/>
    <w:rsid w:val="007B7F27"/>
    <w:rsid w:val="007C1C8F"/>
    <w:rsid w:val="007C4D37"/>
    <w:rsid w:val="007E5A7F"/>
    <w:rsid w:val="007F4486"/>
    <w:rsid w:val="007F5494"/>
    <w:rsid w:val="007F7178"/>
    <w:rsid w:val="008137B8"/>
    <w:rsid w:val="00820712"/>
    <w:rsid w:val="00831670"/>
    <w:rsid w:val="00833A0B"/>
    <w:rsid w:val="0083606C"/>
    <w:rsid w:val="00842170"/>
    <w:rsid w:val="008453C2"/>
    <w:rsid w:val="0087204E"/>
    <w:rsid w:val="008760EB"/>
    <w:rsid w:val="00897939"/>
    <w:rsid w:val="008A2E12"/>
    <w:rsid w:val="008A4D5C"/>
    <w:rsid w:val="008A51E0"/>
    <w:rsid w:val="008B704A"/>
    <w:rsid w:val="008C3128"/>
    <w:rsid w:val="008C3D46"/>
    <w:rsid w:val="008E4BA0"/>
    <w:rsid w:val="008E7C99"/>
    <w:rsid w:val="008F323D"/>
    <w:rsid w:val="008F66C6"/>
    <w:rsid w:val="00907509"/>
    <w:rsid w:val="00912333"/>
    <w:rsid w:val="00916F37"/>
    <w:rsid w:val="00926645"/>
    <w:rsid w:val="0094184D"/>
    <w:rsid w:val="009524CA"/>
    <w:rsid w:val="00952ECF"/>
    <w:rsid w:val="00965EF3"/>
    <w:rsid w:val="00967E7B"/>
    <w:rsid w:val="009714B9"/>
    <w:rsid w:val="00971CED"/>
    <w:rsid w:val="009804C5"/>
    <w:rsid w:val="00982B20"/>
    <w:rsid w:val="00982C78"/>
    <w:rsid w:val="00987EB7"/>
    <w:rsid w:val="00993164"/>
    <w:rsid w:val="00993B14"/>
    <w:rsid w:val="009B268D"/>
    <w:rsid w:val="009B6206"/>
    <w:rsid w:val="009B7D02"/>
    <w:rsid w:val="009C78B9"/>
    <w:rsid w:val="009D3CB7"/>
    <w:rsid w:val="009D62EA"/>
    <w:rsid w:val="009E4ED8"/>
    <w:rsid w:val="00A0255C"/>
    <w:rsid w:val="00A051D4"/>
    <w:rsid w:val="00A40C03"/>
    <w:rsid w:val="00A45D01"/>
    <w:rsid w:val="00A46CFF"/>
    <w:rsid w:val="00A61D28"/>
    <w:rsid w:val="00A6377A"/>
    <w:rsid w:val="00A666B3"/>
    <w:rsid w:val="00A7317D"/>
    <w:rsid w:val="00A77EC0"/>
    <w:rsid w:val="00A837D5"/>
    <w:rsid w:val="00A8609F"/>
    <w:rsid w:val="00A91B98"/>
    <w:rsid w:val="00A97C7A"/>
    <w:rsid w:val="00AB7B40"/>
    <w:rsid w:val="00AD5516"/>
    <w:rsid w:val="00AE1AA0"/>
    <w:rsid w:val="00AF038A"/>
    <w:rsid w:val="00AF2199"/>
    <w:rsid w:val="00B01135"/>
    <w:rsid w:val="00B01BF9"/>
    <w:rsid w:val="00B06633"/>
    <w:rsid w:val="00B14A5E"/>
    <w:rsid w:val="00B15D43"/>
    <w:rsid w:val="00B211D9"/>
    <w:rsid w:val="00B347C3"/>
    <w:rsid w:val="00B44249"/>
    <w:rsid w:val="00B55C19"/>
    <w:rsid w:val="00B55EEF"/>
    <w:rsid w:val="00B6207A"/>
    <w:rsid w:val="00B64FC3"/>
    <w:rsid w:val="00B71ACF"/>
    <w:rsid w:val="00B92585"/>
    <w:rsid w:val="00B96A26"/>
    <w:rsid w:val="00B96BE7"/>
    <w:rsid w:val="00B96F27"/>
    <w:rsid w:val="00BB74EB"/>
    <w:rsid w:val="00BC24DD"/>
    <w:rsid w:val="00BD599F"/>
    <w:rsid w:val="00BE2FE0"/>
    <w:rsid w:val="00BE59EB"/>
    <w:rsid w:val="00BF12A4"/>
    <w:rsid w:val="00BF28A9"/>
    <w:rsid w:val="00C02912"/>
    <w:rsid w:val="00C04FDF"/>
    <w:rsid w:val="00C0594D"/>
    <w:rsid w:val="00C34697"/>
    <w:rsid w:val="00C36EAF"/>
    <w:rsid w:val="00C43A72"/>
    <w:rsid w:val="00C521A5"/>
    <w:rsid w:val="00C606EC"/>
    <w:rsid w:val="00C66809"/>
    <w:rsid w:val="00C72AD5"/>
    <w:rsid w:val="00C76409"/>
    <w:rsid w:val="00C76AE7"/>
    <w:rsid w:val="00C868A1"/>
    <w:rsid w:val="00C972C4"/>
    <w:rsid w:val="00CA0DC8"/>
    <w:rsid w:val="00CA10F3"/>
    <w:rsid w:val="00CA1B61"/>
    <w:rsid w:val="00CA683A"/>
    <w:rsid w:val="00CB2AD4"/>
    <w:rsid w:val="00CB481F"/>
    <w:rsid w:val="00CC46D7"/>
    <w:rsid w:val="00CC756D"/>
    <w:rsid w:val="00CD6BC1"/>
    <w:rsid w:val="00CD6CE6"/>
    <w:rsid w:val="00CE4DC1"/>
    <w:rsid w:val="00CF0A38"/>
    <w:rsid w:val="00D00E31"/>
    <w:rsid w:val="00D4220D"/>
    <w:rsid w:val="00D42AA2"/>
    <w:rsid w:val="00D43466"/>
    <w:rsid w:val="00D53AD8"/>
    <w:rsid w:val="00D62B01"/>
    <w:rsid w:val="00D777C4"/>
    <w:rsid w:val="00D82111"/>
    <w:rsid w:val="00DA39DA"/>
    <w:rsid w:val="00DA4A9B"/>
    <w:rsid w:val="00DA5920"/>
    <w:rsid w:val="00DB5380"/>
    <w:rsid w:val="00DC4F8A"/>
    <w:rsid w:val="00DD0C6F"/>
    <w:rsid w:val="00DD6C05"/>
    <w:rsid w:val="00DD6EE3"/>
    <w:rsid w:val="00DF3F47"/>
    <w:rsid w:val="00E04495"/>
    <w:rsid w:val="00E06E60"/>
    <w:rsid w:val="00E11938"/>
    <w:rsid w:val="00E14862"/>
    <w:rsid w:val="00E20F46"/>
    <w:rsid w:val="00E2449F"/>
    <w:rsid w:val="00E30036"/>
    <w:rsid w:val="00E31F67"/>
    <w:rsid w:val="00E45E81"/>
    <w:rsid w:val="00E5015D"/>
    <w:rsid w:val="00E569CE"/>
    <w:rsid w:val="00E56FA6"/>
    <w:rsid w:val="00E65E25"/>
    <w:rsid w:val="00E76939"/>
    <w:rsid w:val="00E85F02"/>
    <w:rsid w:val="00EA0523"/>
    <w:rsid w:val="00EA0D29"/>
    <w:rsid w:val="00EA5D7E"/>
    <w:rsid w:val="00EA652F"/>
    <w:rsid w:val="00EB2B18"/>
    <w:rsid w:val="00EB6F2E"/>
    <w:rsid w:val="00EC28A2"/>
    <w:rsid w:val="00ED5929"/>
    <w:rsid w:val="00ED7C7F"/>
    <w:rsid w:val="00EF108C"/>
    <w:rsid w:val="00EF146D"/>
    <w:rsid w:val="00EF5128"/>
    <w:rsid w:val="00EF5CDE"/>
    <w:rsid w:val="00EF6B3D"/>
    <w:rsid w:val="00EF6B43"/>
    <w:rsid w:val="00F00CC6"/>
    <w:rsid w:val="00F267FA"/>
    <w:rsid w:val="00F302E7"/>
    <w:rsid w:val="00F50101"/>
    <w:rsid w:val="00F53384"/>
    <w:rsid w:val="00F65274"/>
    <w:rsid w:val="00F73876"/>
    <w:rsid w:val="00F85759"/>
    <w:rsid w:val="00FA56A9"/>
    <w:rsid w:val="00FB3531"/>
    <w:rsid w:val="00FB79E1"/>
    <w:rsid w:val="00FC5939"/>
    <w:rsid w:val="00FC722C"/>
    <w:rsid w:val="00FD2D87"/>
    <w:rsid w:val="00FD3A06"/>
    <w:rsid w:val="00FD4904"/>
    <w:rsid w:val="00FE2963"/>
    <w:rsid w:val="00FF68CC"/>
    <w:rsid w:val="00FF73E8"/>
    <w:rsid w:val="05BEE8A5"/>
    <w:rsid w:val="0685E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7A365"/>
  <w15:docId w15:val="{7E05BC22-BE76-4906-AB1D-085DE0F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B98"/>
    <w:rPr>
      <w:sz w:val="24"/>
      <w:szCs w:val="24"/>
    </w:rPr>
  </w:style>
  <w:style w:type="paragraph" w:styleId="Heading1">
    <w:name w:val="heading 1"/>
    <w:basedOn w:val="Normal"/>
    <w:next w:val="Normal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rsid w:val="00A91B9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 w:val="22"/>
      <w:szCs w:val="22"/>
    </w:rPr>
  </w:style>
  <w:style w:type="paragraph" w:styleId="BodyText2">
    <w:name w:val="Body Text 2"/>
    <w:basedOn w:val="Normal"/>
    <w:rsid w:val="00A91B98"/>
    <w:rPr>
      <w:rFonts w:ascii="Garamond" w:hAnsi="Garamond"/>
      <w:iCs/>
      <w:sz w:val="22"/>
      <w:szCs w:val="22"/>
    </w:rPr>
  </w:style>
  <w:style w:type="table" w:styleId="TableGrid">
    <w:name w:val="Table Grid"/>
    <w:basedOn w:val="TableNormal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33A0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33A0B"/>
    <w:rPr>
      <w:b/>
      <w:sz w:val="24"/>
      <w:szCs w:val="24"/>
    </w:rPr>
  </w:style>
  <w:style w:type="paragraph" w:styleId="BodyText3">
    <w:name w:val="Body Text 3"/>
    <w:basedOn w:val="Normal"/>
    <w:link w:val="BodyText3Char"/>
    <w:rsid w:val="00BD599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D599F"/>
    <w:rPr>
      <w:sz w:val="16"/>
      <w:szCs w:val="16"/>
    </w:rPr>
  </w:style>
  <w:style w:type="character" w:customStyle="1" w:styleId="ui-provider">
    <w:name w:val="ui-provider"/>
    <w:basedOn w:val="DefaultParagraphFont"/>
    <w:rsid w:val="00BD599F"/>
  </w:style>
  <w:style w:type="paragraph" w:customStyle="1" w:styleId="paragraph">
    <w:name w:val="paragraph"/>
    <w:basedOn w:val="Normal"/>
    <w:rsid w:val="00BD599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D599F"/>
  </w:style>
  <w:style w:type="character" w:customStyle="1" w:styleId="eop">
    <w:name w:val="eop"/>
    <w:basedOn w:val="DefaultParagraphFont"/>
    <w:rsid w:val="00BD599F"/>
  </w:style>
  <w:style w:type="paragraph" w:customStyle="1" w:styleId="Tabellenberschrift">
    <w:name w:val="Tabellen Überschrift"/>
    <w:basedOn w:val="Normal"/>
    <w:rsid w:val="002D4D12"/>
    <w:pPr>
      <w:widowControl w:val="0"/>
      <w:suppressLineNumbers/>
      <w:suppressAutoHyphens/>
      <w:spacing w:after="120"/>
      <w:jc w:val="center"/>
    </w:pPr>
    <w:rPr>
      <w:rFonts w:ascii="Thorndale" w:eastAsia="HG Mincho Light J" w:hAnsi="Thorndale"/>
      <w:b/>
      <w:i/>
      <w:color w:val="000000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ceres-cert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ERES Certification of Environmental Standards" ma:contentTypeID="0x0101000592D520C2C0BE44A97EB4FF5B6F5813007B46258783F806449271ABD467820A84" ma:contentTypeVersion="53" ma:contentTypeDescription="Create a new document." ma:contentTypeScope="" ma:versionID="af303578ffa4ae28eafaab376f49f870">
  <xsd:schema xmlns:xsd="http://www.w3.org/2001/XMLSchema" xmlns:xs="http://www.w3.org/2001/XMLSchema" xmlns:p="http://schemas.microsoft.com/office/2006/metadata/properties" xmlns:ns2="ed7f0add-0186-486c-9e0c-299daf4a500c" xmlns:ns3="d2e21aef-e5d3-413d-93c6-a08d4bcdb42f" xmlns:ns4="63396656-0e3e-4f48-bd45-3963bad60598" targetNamespace="http://schemas.microsoft.com/office/2006/metadata/properties" ma:root="true" ma:fieldsID="89aabdcf6c8005936adadc4ac4c69543" ns2:_="" ns3:_="" ns4:_="">
    <xsd:import namespace="ed7f0add-0186-486c-9e0c-299daf4a500c"/>
    <xsd:import namespace="d2e21aef-e5d3-413d-93c6-a08d4bcdb42f"/>
    <xsd:import namespace="63396656-0e3e-4f48-bd45-3963bad60598"/>
    <xsd:element name="properties">
      <xsd:complexType>
        <xsd:sequence>
          <xsd:element name="documentManagement">
            <xsd:complexType>
              <xsd:all>
                <xsd:element ref="ns2:Company_x0020__x002f__x0020_Firma" minOccurs="0"/>
                <xsd:element ref="ns2:Department_x0020__x002f__x0020_Division" minOccurs="0"/>
                <xsd:element ref="ns2:Document_x0020_Type_x002f__x0020_Dokumententyp" minOccurs="0"/>
                <xsd:element ref="ns2:Norm" minOccurs="0"/>
                <xsd:element ref="ns2:CE_x002d_Process" minOccurs="0"/>
                <xsd:element ref="ns2:CE_x002d_Sub_x002d_Chapter" minOccurs="0"/>
                <xsd:element ref="ns2:Sub_x002d_sub_x002d_chapter" minOccurs="0"/>
                <xsd:element ref="ns2:Standard_x0020_Template_x0020__x002f__x0020_Vorlage" minOccurs="0"/>
                <xsd:element ref="ns2:Standards" minOccurs="0"/>
                <xsd:element ref="ns2:Languages_x002f__x0020_Sprachen" minOccurs="0"/>
                <xsd:element ref="ns2:Comment_x002f__x0020_Information" minOccurs="0"/>
                <xsd:element ref="ns2:Dok_x002e__x0020_Responsible_x0020__x002f__x0020_Verantwortlicher" minOccurs="0"/>
                <xsd:element ref="ns2:CERES_x0020_Storage_x0020__x002f__x0020_Publication" minOccurs="0"/>
                <xsd:element ref="ns2:Archived" minOccurs="0"/>
                <xsd:element ref="ns3:Approval_x0020_Date" minOccurs="0"/>
                <xsd:element ref="ns3:Approved_x0020_By" minOccurs="0"/>
                <xsd:element ref="ns4:OriginalFilename" minOccurs="0"/>
                <xsd:element ref="ns2:Translator" minOccurs="0"/>
                <xsd:element ref="ns2:OwncloudTargetFolder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f0add-0186-486c-9e0c-299daf4a500c" elementFormDefault="qualified">
    <xsd:import namespace="http://schemas.microsoft.com/office/2006/documentManagement/types"/>
    <xsd:import namespace="http://schemas.microsoft.com/office/infopath/2007/PartnerControls"/>
    <xsd:element name="Company_x0020__x002f__x0020_Firma" ma:index="2" nillable="true" ma:displayName="Company / Firma" ma:list="{5e9e0d61-609b-4daa-a4d8-83c428e4a0a7}" ma:internalName="Company_x0020__x002f__x0020_Firma" ma:readOnly="false" ma:showField="Title" ma:web="63396656-0e3e-4f48-bd45-3963bad60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partment_x0020__x002f__x0020_Division" ma:index="3" nillable="true" ma:displayName="Department / Division" ma:internalName="Department_x0020__x002f__x0020_Divis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I Quality Standards"/>
                    <xsd:enumeration value="CSI C-Sink-Standards"/>
                    <xsd:enumeration value="CSI Carbon Footprint"/>
                    <xsd:enumeration value="CSI Global Cooling"/>
                    <xsd:enumeration value="International Services"/>
                    <xsd:enumeration value="IT Support &amp; Controlling"/>
                    <xsd:enumeration value="Agriculture / Landwirtschaft"/>
                    <xsd:enumeration value="Processing &amp; Trade / Verarbeitung und Handel"/>
                    <xsd:enumeration value="Public Relations / Öffentlichkeitsarbeit"/>
                    <xsd:enumeration value="Quality Management / Qualitätsmanagement"/>
                    <xsd:enumeration value="Business Development"/>
                    <xsd:enumeration value="Finances / Administration &amp; Finanzen"/>
                    <xsd:enumeration value="Communication/ Marketing &amp; Kommunikation"/>
                    <xsd:enumeration value="Organic Inputs Evaluation"/>
                    <xsd:enumeration value="Data / Datenmanagement"/>
                    <xsd:enumeration value="IT Entwicklung &amp; Projektmanagement"/>
                    <xsd:enumeration value="Carbon Standards Int"/>
                    <xsd:enumeration value="Product Management"/>
                    <xsd:enumeration value="Ceres Textile"/>
                    <xsd:enumeration value="Ceres Global GAP"/>
                    <xsd:enumeration value="Ceres Sustainability"/>
                    <xsd:enumeration value="Ceres Climate &amp; Environment"/>
                  </xsd:restriction>
                </xsd:simpleType>
              </xsd:element>
            </xsd:sequence>
          </xsd:extension>
        </xsd:complexContent>
      </xsd:complexType>
    </xsd:element>
    <xsd:element name="Document_x0020_Type_x002f__x0020_Dokumententyp" ma:index="4" nillable="true" ma:displayName="Document Type/ Dokumententyp" ma:format="Dropdown" ma:internalName="Document_x0020_Type_x002f__x0020_Dokumententyp" ma:readOnly="false">
      <xsd:simpleType>
        <xsd:restriction base="dms:Choice">
          <xsd:enumeration value="Attachment / Anlage"/>
          <xsd:enumeration value="Instruction / Anleitung"/>
          <xsd:enumeration value="Template  / Kopiervorlage"/>
          <xsd:enumeration value="Procedure / Prozessbeschreibung"/>
          <xsd:enumeration value="Process Integration / Prozessintegration"/>
          <xsd:enumeration value="Standard / Richtlinie"/>
          <xsd:enumeration value="Documents/ Dokumente"/>
          <xsd:enumeration value="Forms / Formulare"/>
          <xsd:enumeration value="Information"/>
          <xsd:enumeration value="Video &amp; Training Material / Schulungsmaterial"/>
        </xsd:restriction>
      </xsd:simpleType>
    </xsd:element>
    <xsd:element name="Norm" ma:index="5" nillable="true" ma:displayName="Norm" ma:internalName="Nor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7065"/>
                    <xsd:enumeration value="17020"/>
                    <xsd:enumeration value="17029"/>
                    <xsd:enumeration value="ICVCM"/>
                    <xsd:enumeration value="NOP"/>
                    <xsd:enumeration value="COR"/>
                    <xsd:enumeration value="JAS"/>
                    <xsd:enumeration value="ICROA"/>
                    <xsd:enumeration value="CRCF"/>
                  </xsd:restriction>
                </xsd:simpleType>
              </xsd:element>
            </xsd:sequence>
          </xsd:extension>
        </xsd:complexContent>
      </xsd:complexType>
    </xsd:element>
    <xsd:element name="CE_x002d_Process" ma:index="6" nillable="true" ma:displayName="CE-Process" ma:list="{cbf843aa-3aca-434d-8ee2-348948231b27}" ma:internalName="CE_x002d_Process" ma:readOnly="false" ma:showField="Title">
      <xsd:simpleType>
        <xsd:restriction base="dms:Lookup"/>
      </xsd:simpleType>
    </xsd:element>
    <xsd:element name="CE_x002d_Sub_x002d_Chapter" ma:index="7" nillable="true" ma:displayName="CE-Sub-Chapter" ma:list="{9e17d993-1465-4bea-a2cf-8d6120c600f4}" ma:internalName="CE_x002d_Sub_x002d_Chapter" ma:readOnly="false" ma:showField="Title">
      <xsd:simpleType>
        <xsd:restriction base="dms:Lookup"/>
      </xsd:simpleType>
    </xsd:element>
    <xsd:element name="Sub_x002d_sub_x002d_chapter" ma:index="8" nillable="true" ma:displayName="Sub-sub-chapter" ma:list="{02522434-7120-49cf-83e2-cd38eed88796}" ma:internalName="Sub_x002d_sub_x002d_chapter" ma:readOnly="false" ma:showField="Title">
      <xsd:simpleType>
        <xsd:restriction base="dms:Lookup"/>
      </xsd:simpleType>
    </xsd:element>
    <xsd:element name="Standard_x0020_Template_x0020__x002f__x0020_Vorlage" ma:index="9" nillable="true" ma:displayName="Standard Template / Vorlage" ma:list="{8dc09465-d8a2-4212-b888-30e18edb2cc8}" ma:internalName="Standard_x0020_Template_x0020__x002f__x0020_Vorl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ndards" ma:index="10" nillable="true" ma:displayName="Standards" ma:list="{913965d8-c983-4552-a9c7-cd0cd2095913}" ma:internalName="Standard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nguages_x002f__x0020_Sprachen" ma:index="11" nillable="true" ma:displayName="Languages/ Sprachen" ma:internalName="Languages_x002f__x0020_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"/>
                    <xsd:enumeration value="BG"/>
                    <xsd:enumeration value="DE"/>
                    <xsd:enumeration value="EN"/>
                    <xsd:enumeration value="ES"/>
                    <xsd:enumeration value="FA"/>
                    <xsd:enumeration value="FR"/>
                    <xsd:enumeration value="HR"/>
                    <xsd:enumeration value="HU"/>
                    <xsd:enumeration value="IT"/>
                    <xsd:enumeration value="JP"/>
                    <xsd:enumeration value="PT"/>
                    <xsd:enumeration value="RO"/>
                    <xsd:enumeration value="RU"/>
                    <xsd:enumeration value="SI"/>
                    <xsd:enumeration value="TR"/>
                    <xsd:enumeration value="UA"/>
                    <xsd:enumeration value="ZH"/>
                  </xsd:restriction>
                </xsd:simpleType>
              </xsd:element>
            </xsd:sequence>
          </xsd:extension>
        </xsd:complexContent>
      </xsd:complexType>
    </xsd:element>
    <xsd:element name="Comment_x002f__x0020_Information" ma:index="12" nillable="true" ma:displayName="Comment/ Information" ma:internalName="Comment_x002f__x0020_Information" ma:readOnly="false">
      <xsd:simpleType>
        <xsd:restriction base="dms:Note">
          <xsd:maxLength value="255"/>
        </xsd:restriction>
      </xsd:simpleType>
    </xsd:element>
    <xsd:element name="Dok_x002e__x0020_Responsible_x0020__x002f__x0020_Verantwortlicher" ma:index="13" nillable="true" ma:displayName="Dok. Responsible / Verantwortlicher" ma:list="UserInfo" ma:SharePointGroup="0" ma:internalName="Dok_x002e__x0020_Responsible_x0020__x002f__x0020_Verantwortlich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ERES_x0020_Storage_x0020__x002f__x0020_Publication" ma:index="14" nillable="true" ma:displayName="CERES Storage / Publication" ma:internalName="CERES_x0020_Storage_x0020__x002f__x0020_Publica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Website"/>
                    <xsd:enumeration value="CERES Owncloud"/>
                    <xsd:enumeration value="Intact Platform"/>
                  </xsd:restriction>
                </xsd:simpleType>
              </xsd:element>
            </xsd:sequence>
          </xsd:extension>
        </xsd:complexContent>
      </xsd:complexType>
    </xsd:element>
    <xsd:element name="Archived" ma:index="15" nillable="true" ma:displayName="Archived" ma:default="0" ma:indexed="true" ma:internalName="Archived" ma:readOnly="false">
      <xsd:simpleType>
        <xsd:restriction base="dms:Boolean"/>
      </xsd:simpleType>
    </xsd:element>
    <xsd:element name="Translator" ma:index="19" nillable="true" ma:displayName="Translator" ma:list="{4be0cfb7-f274-4f97-aa9a-c20936c908b7}" ma:internalName="Translator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wncloudTargetFolder" ma:index="26" nillable="true" ma:displayName="OwncloudTargetFolder" ma:description="Target folder on Owncloud drive" ma:internalName="OwncloudTargetFolder" ma:readOnly="false">
      <xsd:simpleType>
        <xsd:restriction base="dms:Note">
          <xsd:maxLength value="255"/>
        </xsd:restriction>
      </xsd:simpleType>
    </xsd:element>
    <xsd:element name="lcf76f155ced4ddcb4097134ff3c332f" ma:index="30" nillable="true" ma:displayName="Image Tags_0" ma:hidden="true" ma:internalName="lcf76f155ced4ddcb4097134ff3c332f">
      <xsd:simpleType>
        <xsd:restriction base="dms:Note"/>
      </xsd:simpleType>
    </xsd:element>
    <xsd:element name="Information" ma:index="32" nillable="true" ma:displayName="Information" ma:format="Dropdown" ma:internalName="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1aef-e5d3-413d-93c6-a08d4bcdb42f" elementFormDefault="qualified">
    <xsd:import namespace="http://schemas.microsoft.com/office/2006/documentManagement/types"/>
    <xsd:import namespace="http://schemas.microsoft.com/office/infopath/2007/PartnerControls"/>
    <xsd:element name="Approval_x0020_Date" ma:index="16" nillable="true" ma:displayName="Approval Date" ma:description="Date and time the file was last approved in SharePoint." ma:internalName="Approval_x0020_Date" ma:readOnly="false">
      <xsd:simpleType>
        <xsd:restriction base="dms:Text"/>
      </xsd:simpleType>
    </xsd:element>
    <xsd:element name="Approved_x0020_By" ma:index="17" nillable="true" ma:displayName="Approved By" ma:description="The person who last approved the file in SharePoint." ma:SearchPeopleOnly="false" ma:SharePointGroup="0" ma:internalName="Approv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1" nillable="true" ma:displayName="Taxonomy Catch All Column" ma:hidden="true" ma:list="{5162a7ea-dba3-4477-b5c9-a06649c92435}" ma:internalName="TaxCatchAll" ma:showField="CatchAllData" ma:web="d2e21aef-e5d3-413d-93c6-a08d4bcd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6656-0e3e-4f48-bd45-3963bad60598" elementFormDefault="qualified">
    <xsd:import namespace="http://schemas.microsoft.com/office/2006/documentManagement/types"/>
    <xsd:import namespace="http://schemas.microsoft.com/office/infopath/2007/PartnerControls"/>
    <xsd:element name="OriginalFilename" ma:index="18" nillable="true" ma:displayName="OriginalFilename" ma:internalName="OriginalFilenam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f0add-0186-486c-9e0c-299daf4a500c" xsi:nil="true"/>
    <TaxCatchAll xmlns="d2e21aef-e5d3-413d-93c6-a08d4bcdb42f" xsi:nil="true"/>
    <Company_x0020__x002f__x0020_Firma xmlns="ed7f0add-0186-486c-9e0c-299daf4a500c">
      <Value>8</Value>
    </Company_x0020__x002f__x0020_Firma>
    <CE_x002d_Sub_x002d_Chapter xmlns="ed7f0add-0186-486c-9e0c-299daf4a500c" xsi:nil="true"/>
    <Approval_x0020_Date xmlns="d2e21aef-e5d3-413d-93c6-a08d4bcdb42f">2026-08-27T08:06:06Z</Approval_x0020_Date>
    <Languages_x002f__x0020_Sprachen xmlns="ed7f0add-0186-486c-9e0c-299daf4a500c">
      <Value>ES</Value>
    </Languages_x002f__x0020_Sprachen>
    <OwncloudTargetFolder xmlns="ed7f0add-0186-486c-9e0c-299daf4a500c" xsi:nil="true"/>
    <Standard_x0020_Template_x0020__x002f__x0020_Vorlage xmlns="ed7f0add-0186-486c-9e0c-299daf4a500c">
      <Value>1</Value>
    </Standard_x0020_Template_x0020__x002f__x0020_Vorlage>
    <Approved_x0020_By xmlns="d2e21aef-e5d3-413d-93c6-a08d4bcdb42f">
      <UserInfo>
        <DisplayName>Eric Files</DisplayName>
        <AccountId>275</AccountId>
        <AccountType/>
      </UserInfo>
    </Approved_x0020_By>
    <Archived xmlns="ed7f0add-0186-486c-9e0c-299daf4a500c">false</Archived>
    <Standards xmlns="ed7f0add-0186-486c-9e0c-299daf4a500c">
      <Value>71</Value>
    </Standards>
    <Department_x0020__x002f__x0020_Division xmlns="ed7f0add-0186-486c-9e0c-299daf4a500c">
      <Value>International Services</Value>
      <Value>Finances / Administration &amp; Finanzen</Value>
    </Department_x0020__x002f__x0020_Division>
    <Sub_x002d_sub_x002d_chapter xmlns="ed7f0add-0186-486c-9e0c-299daf4a500c" xsi:nil="true"/>
    <CE_x002d_Process xmlns="ed7f0add-0186-486c-9e0c-299daf4a500c">1</CE_x002d_Process>
    <Information xmlns="ed7f0add-0186-486c-9e0c-299daf4a500c" xsi:nil="true"/>
    <Norm xmlns="ed7f0add-0186-486c-9e0c-299daf4a500c">
      <Value>17065</Value>
    </Norm>
    <Comment_x002f__x0020_Information xmlns="ed7f0add-0186-486c-9e0c-299daf4a500c" xsi:nil="true"/>
    <CERES_x0020_Storage_x0020__x002f__x0020_Publication xmlns="ed7f0add-0186-486c-9e0c-299daf4a500c">
      <Value>CERES Owncloud</Value>
      <Value>Public Website</Value>
    </CERES_x0020_Storage_x0020__x002f__x0020_Publication>
    <Document_x0020_Type_x002f__x0020_Dokumententyp xmlns="ed7f0add-0186-486c-9e0c-299daf4a500c">Forms / Formulare</Document_x0020_Type_x002f__x0020_Dokumententyp>
    <_dlc_DocId xmlns="d2e21aef-e5d3-413d-93c6-a08d4bcdb42f">UNYDPWYZ57KQ-1100131186-15930</_dlc_DocId>
    <_dlc_DocIdUrl xmlns="d2e21aef-e5d3-413d-93c6-a08d4bcdb42f">
      <Url>https://easycertgroup.sharepoint.com/sites/ECG/qm/_layouts/15/DocIdRedir.aspx?ID=UNYDPWYZ57KQ-1100131186-15930</Url>
      <Description>UNYDPWYZ57KQ-1100131186-15930</Description>
    </_dlc_DocIdUrl>
    <OriginalFilename xmlns="63396656-0e3e-4f48-bd45-3963bad60598" xsi:nil="true"/>
    <Dok_x002e__x0020_Responsible_x0020__x002f__x0020_Verantwortlicher xmlns="ed7f0add-0186-486c-9e0c-299daf4a500c">
      <UserInfo>
        <DisplayName/>
        <AccountId xsi:nil="true"/>
        <AccountType/>
      </UserInfo>
    </Dok_x002e__x0020_Responsible_x0020__x002f__x0020_Verantwortlicher>
    <Translator xmlns="ed7f0add-0186-486c-9e0c-299daf4a50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3797B4-8AA7-4128-BC27-FFC12A4F74FA}"/>
</file>

<file path=customXml/itemProps2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4.xml><?xml version="1.0" encoding="utf-8"?>
<ds:datastoreItem xmlns:ds="http://schemas.openxmlformats.org/officeDocument/2006/customXml" ds:itemID="{8C2F7F89-4121-4F97-84C8-3E16D66D41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5990B1-53A7-462C-BA32-2DDC7B6AE663}"/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230502.dotx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FOG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Viaje Para Envio a Granel UE_F</dc:title>
  <dc:creator>Ricardo Areingdale</dc:creator>
  <cp:lastModifiedBy>Marija Vertes Auker</cp:lastModifiedBy>
  <cp:revision>14</cp:revision>
  <cp:lastPrinted>2015-01-20T21:40:00Z</cp:lastPrinted>
  <dcterms:created xsi:type="dcterms:W3CDTF">2026-08-24T10:49:00Z</dcterms:created>
  <dcterms:modified xsi:type="dcterms:W3CDTF">2026-08-26T08:19:00Z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0x0101000592D520C2C0BE44A97EB4FF5B6F5813007B46258783F806449271ABD467820A84</vt:lpwstr>
  </property>
  <property fmtid="{D5CDD505-2E9C-101B-9397-08002B2CF9AE}" pid="3" name="MediaServiceImageTags">
    <vt:lpwstr/>
  </property>
  <property fmtid="{D5CDD505-2E9C-101B-9397-08002B2CF9AE}" pid="4" name="_dlc_DocIdItemGuid">
    <vt:lpwstr>a5583588-fbf8-49d8-b30a-a3548bf0c8b3</vt:lpwstr>
  </property>
  <property fmtid="{D5CDD505-2E9C-101B-9397-08002B2CF9AE}" pid="6" name="Revisor / Pruefer">
    <vt:lpwstr/>
  </property>
  <property fmtid="{D5CDD505-2E9C-101B-9397-08002B2CF9AE}" pid="8" name="Creator / Ersteller">
    <vt:lpwstr/>
  </property>
  <property fmtid="{D5CDD505-2E9C-101B-9397-08002B2CF9AE}" pid="10" name="Responsible / Verantwortlicher">
    <vt:lpwstr/>
  </property>
  <property fmtid="{D5CDD505-2E9C-101B-9397-08002B2CF9AE}" pid="12" name="Revisor 2 / Pruefer 2">
    <vt:lpwstr/>
  </property>
  <property fmtid="{D5CDD505-2E9C-101B-9397-08002B2CF9AE}" pid="13" name="Approved Version">
    <vt:lpwstr>4</vt:lpwstr>
  </property>
  <property fmtid="{D5CDD505-2E9C-101B-9397-08002B2CF9AE}" pid="14" name="Current Version">
    <vt:lpwstr>4</vt:lpwstr>
  </property>
</Properties>
</file>