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A0F09" w14:textId="77777777" w:rsidR="0021494D" w:rsidRDefault="0021494D" w:rsidP="001E3C57">
      <w:pPr>
        <w:rPr>
          <w:rFonts w:ascii="Arial" w:hAnsi="Arial" w:cs="Arial"/>
        </w:rPr>
      </w:pPr>
    </w:p>
    <w:p w14:paraId="1B4EFF54" w14:textId="77777777" w:rsidR="00AD0458" w:rsidRPr="00681C55" w:rsidRDefault="00AD0458" w:rsidP="001E3C57">
      <w:pPr>
        <w:rPr>
          <w:rFonts w:ascii="Arial" w:hAnsi="Arial" w:cs="Arial"/>
        </w:rPr>
      </w:pPr>
    </w:p>
    <w:tbl>
      <w:tblPr>
        <w:tblW w:w="107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74"/>
        <w:gridCol w:w="4431"/>
      </w:tblGrid>
      <w:tr w:rsidR="00833A0B" w:rsidRPr="00681C55" w14:paraId="064EA322" w14:textId="77777777" w:rsidTr="00351BCD">
        <w:trPr>
          <w:tblHeader/>
          <w:jc w:val="center"/>
        </w:trPr>
        <w:tc>
          <w:tcPr>
            <w:tcW w:w="10705" w:type="dxa"/>
            <w:gridSpan w:val="2"/>
            <w:shd w:val="clear" w:color="auto" w:fill="D9D9D9" w:themeFill="background1" w:themeFillShade="D9"/>
          </w:tcPr>
          <w:p w14:paraId="1681A2C8" w14:textId="4BC82E20" w:rsidR="00833A0B" w:rsidRPr="00681C55" w:rsidRDefault="00833A0B" w:rsidP="0021187B">
            <w:pPr>
              <w:pStyle w:val="Title"/>
              <w:spacing w:before="40" w:after="40"/>
              <w:outlineLvl w:val="0"/>
              <w:rPr>
                <w:rFonts w:ascii="Arial" w:hAnsi="Arial" w:cs="Arial"/>
                <w:smallCaps/>
                <w:sz w:val="28"/>
                <w:szCs w:val="28"/>
                <w:u w:val="single"/>
              </w:rPr>
            </w:pPr>
            <w:r w:rsidRPr="00681C55">
              <w:rPr>
                <w:rFonts w:ascii="Arial" w:hAnsi="Arial" w:cs="Arial"/>
                <w:smallCaps/>
                <w:sz w:val="28"/>
                <w:szCs w:val="28"/>
              </w:rPr>
              <w:t>Travel Plan for Bulk Consignment</w:t>
            </w:r>
            <w:r w:rsidR="000422F8" w:rsidRPr="00681C55">
              <w:rPr>
                <w:rFonts w:ascii="Arial" w:hAnsi="Arial" w:cs="Arial"/>
                <w:smallCaps/>
                <w:sz w:val="28"/>
                <w:szCs w:val="28"/>
              </w:rPr>
              <w:t xml:space="preserve"> to the European Union (EU)</w:t>
            </w:r>
          </w:p>
        </w:tc>
      </w:tr>
      <w:tr w:rsidR="00833A0B" w:rsidRPr="00681C55" w14:paraId="34530B42" w14:textId="77777777" w:rsidTr="00351BCD">
        <w:trPr>
          <w:jc w:val="center"/>
        </w:trPr>
        <w:tc>
          <w:tcPr>
            <w:tcW w:w="10705" w:type="dxa"/>
            <w:gridSpan w:val="2"/>
          </w:tcPr>
          <w:p w14:paraId="11D505FA" w14:textId="0F6C61C0" w:rsidR="0029311B" w:rsidRPr="00681C55" w:rsidRDefault="00833A0B" w:rsidP="0021187B">
            <w:pPr>
              <w:pStyle w:val="Title"/>
              <w:spacing w:before="40" w:after="40"/>
              <w:jc w:val="both"/>
              <w:outlineLvl w:val="0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Use this form to detail the travel plan for bulk organic products destined for the European Union. Submit the completed form along with the Transaction Certificate Request Form to </w:t>
            </w:r>
            <w:r w:rsidR="00272BBD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C</w:t>
            </w:r>
            <w:r w:rsidR="00A40C03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ERES</w:t>
            </w:r>
            <w:r w:rsidR="00272BBD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GmbH</w:t>
            </w: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via email to </w:t>
            </w:r>
            <w:hyperlink r:id="rId11" w:history="1">
              <w:r w:rsidR="0029311B" w:rsidRPr="00C713CC">
                <w:rPr>
                  <w:rStyle w:val="Hyperlink"/>
                  <w:rFonts w:ascii="Arial" w:hAnsi="Arial" w:cs="Arial"/>
                  <w:b w:val="0"/>
                  <w:bCs/>
                  <w:sz w:val="20"/>
                  <w:szCs w:val="20"/>
                </w:rPr>
                <w:t>admin@ceres-cert.de</w:t>
              </w:r>
            </w:hyperlink>
          </w:p>
        </w:tc>
      </w:tr>
      <w:tr w:rsidR="00833A0B" w:rsidRPr="00681C55" w14:paraId="6E87FD14" w14:textId="77777777" w:rsidTr="00681C55">
        <w:trPr>
          <w:trHeight w:val="449"/>
          <w:jc w:val="center"/>
        </w:trPr>
        <w:tc>
          <w:tcPr>
            <w:tcW w:w="6274" w:type="dxa"/>
            <w:vAlign w:val="center"/>
          </w:tcPr>
          <w:p w14:paraId="68CD1241" w14:textId="78FF1ED5" w:rsidR="00833A0B" w:rsidRPr="00681C55" w:rsidRDefault="002A3289" w:rsidP="00213E33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C</w:t>
            </w:r>
            <w:r w:rsidR="00A40C03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ERES</w:t>
            </w:r>
            <w:r w:rsidR="00305C0F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GmbH</w:t>
            </w:r>
            <w:r w:rsidR="00833A0B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certified operat</w:t>
            </w: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or</w:t>
            </w:r>
            <w:r w:rsidR="00833A0B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name: </w:t>
            </w:r>
            <w:r w:rsidR="00213E33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213E33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="00213E33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="00213E33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bookmarkStart w:id="0" w:name="_GoBack"/>
            <w:r w:rsidR="00213E33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213E33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213E33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213E33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213E33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bookmarkEnd w:id="0"/>
            <w:r w:rsidR="00213E33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4431" w:type="dxa"/>
            <w:vAlign w:val="center"/>
          </w:tcPr>
          <w:p w14:paraId="1E423F6D" w14:textId="13BEEA1C" w:rsidR="00833A0B" w:rsidRPr="00681C55" w:rsidRDefault="002A6E33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C</w:t>
            </w:r>
            <w:r w:rsidR="00A40C03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ERES</w:t>
            </w:r>
            <w:r w:rsidR="00305C0F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GmbH</w:t>
            </w:r>
            <w:r w:rsidR="00A40C03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</w:t>
            </w:r>
            <w:r w:rsidR="00305C0F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certified </w:t>
            </w:r>
            <w:r w:rsidR="00A40C03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operator no.</w:t>
            </w:r>
            <w:r w:rsidR="00833A0B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: </w:t>
            </w:r>
            <w:r w:rsidR="00833A0B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833A0B" w:rsidRPr="00681C55">
              <w:rPr>
                <w:rFonts w:ascii="Arial" w:hAnsi="Arial" w:cs="Arial"/>
                <w:b w:val="0"/>
                <w:iCs/>
                <w:sz w:val="20"/>
                <w:szCs w:val="20"/>
                <w:lang w:val="en-GB"/>
              </w:rPr>
              <w:instrText xml:space="preserve"> FORMTEXT </w:instrText>
            </w:r>
            <w:r w:rsidR="00833A0B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="00833A0B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="00833A0B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833A0B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833A0B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833A0B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833A0B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833A0B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833A0B" w:rsidRPr="00681C55" w14:paraId="139AADF3" w14:textId="77777777" w:rsidTr="00681C55">
        <w:trPr>
          <w:trHeight w:val="611"/>
          <w:jc w:val="center"/>
        </w:trPr>
        <w:tc>
          <w:tcPr>
            <w:tcW w:w="6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E937" w14:textId="77777777" w:rsidR="00833A0B" w:rsidRPr="00681C55" w:rsidRDefault="00833A0B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Name of person completing this form (must be an authorized representative of the certified entity): 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D40C" w14:textId="02E31971" w:rsidR="00833A0B" w:rsidRPr="00681C55" w:rsidRDefault="004E0D79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Shipment’s ETD (Estimated Time of Departure)</w:t>
            </w:r>
            <w:r w:rsidR="00833A0B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: </w:t>
            </w:r>
            <w:r w:rsidR="00833A0B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833A0B" w:rsidRPr="00681C55">
              <w:rPr>
                <w:rFonts w:ascii="Arial" w:hAnsi="Arial" w:cs="Arial"/>
                <w:b w:val="0"/>
                <w:iCs/>
                <w:sz w:val="20"/>
                <w:szCs w:val="20"/>
                <w:lang w:val="en-GB"/>
              </w:rPr>
              <w:instrText xml:space="preserve"> FORMTEXT </w:instrText>
            </w:r>
            <w:r w:rsidR="00833A0B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="00833A0B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="00833A0B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833A0B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833A0B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833A0B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833A0B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833A0B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FF73E8" w:rsidRPr="00681C55" w14:paraId="5763F2F2" w14:textId="77777777" w:rsidTr="00681C55">
        <w:trPr>
          <w:trHeight w:val="477"/>
          <w:jc w:val="center"/>
        </w:trPr>
        <w:tc>
          <w:tcPr>
            <w:tcW w:w="6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33244" w14:textId="5C262497" w:rsidR="00FF73E8" w:rsidRPr="00681C55" w:rsidRDefault="00EF5CDE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Organic bulk product(s) in consignm</w:t>
            </w:r>
            <w:r w:rsidR="008137B8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e</w:t>
            </w: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nt</w:t>
            </w:r>
            <w:r w:rsidR="00AF038A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:</w:t>
            </w:r>
            <w:r w:rsidR="00A8609F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</w:t>
            </w:r>
            <w:r w:rsidR="00A8609F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A8609F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="00A8609F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="00A8609F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="00A8609F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A8609F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A8609F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A8609F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A8609F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A8609F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548A" w14:textId="166CCBF3" w:rsidR="00FF73E8" w:rsidRPr="00681C55" w:rsidRDefault="00EF5CDE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Lot number assigned by exporter</w:t>
            </w:r>
            <w:r w:rsidR="00AF038A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: </w:t>
            </w:r>
            <w:r w:rsidR="00AF038A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AF038A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="00AF038A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="00AF038A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="00AF038A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AF038A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AF038A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AF038A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AF038A"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="00AF038A"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833A0B" w:rsidRPr="00681C55" w14:paraId="244E4727" w14:textId="77777777" w:rsidTr="00351BCD">
        <w:trPr>
          <w:trHeight w:val="54"/>
          <w:jc w:val="center"/>
        </w:trPr>
        <w:tc>
          <w:tcPr>
            <w:tcW w:w="10705" w:type="dxa"/>
            <w:gridSpan w:val="2"/>
            <w:shd w:val="clear" w:color="auto" w:fill="F2F2F2" w:themeFill="background1" w:themeFillShade="F2"/>
          </w:tcPr>
          <w:p w14:paraId="6EB98473" w14:textId="1AB09E9A" w:rsidR="00833A0B" w:rsidRPr="00681C55" w:rsidRDefault="00833A0B" w:rsidP="00681C55">
            <w:pPr>
              <w:pStyle w:val="Title"/>
              <w:jc w:val="both"/>
              <w:outlineLvl w:val="0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Using the table below, identify all </w:t>
            </w:r>
            <w:r w:rsidRPr="00681C55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premises </w:t>
            </w: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and their </w:t>
            </w:r>
            <w:r w:rsidRPr="00681C55">
              <w:rPr>
                <w:rFonts w:ascii="Arial" w:hAnsi="Arial" w:cs="Arial"/>
                <w:i/>
                <w:iCs/>
                <w:sz w:val="20"/>
                <w:szCs w:val="20"/>
              </w:rPr>
              <w:t>activities</w:t>
            </w: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, and the </w:t>
            </w:r>
            <w:r w:rsidRPr="00681C55">
              <w:rPr>
                <w:rFonts w:ascii="Arial" w:hAnsi="Arial" w:cs="Arial"/>
                <w:i/>
                <w:iCs/>
                <w:sz w:val="20"/>
                <w:szCs w:val="20"/>
              </w:rPr>
              <w:t>means of transport</w:t>
            </w: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between premises that will occur during the travel of </w:t>
            </w:r>
            <w:r w:rsidR="00652769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a</w:t>
            </w: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consignment</w:t>
            </w:r>
            <w:r w:rsidR="00652769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containing </w:t>
            </w:r>
            <w:r w:rsidR="00652769" w:rsidRPr="00681C5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bulk</w:t>
            </w: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</w:t>
            </w:r>
            <w:r w:rsidR="008F323D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organic products, </w:t>
            </w: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from the last preparation of the organic products to </w:t>
            </w:r>
            <w:r w:rsidR="00CB2AD4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its </w:t>
            </w:r>
            <w:r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arrival in the EU country in charge of endorsing the Certificate of Inspection (COI) for the consignment.</w:t>
            </w:r>
            <w:r w:rsidR="00A77EC0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 </w:t>
            </w:r>
          </w:p>
          <w:p w14:paraId="23F5D46D" w14:textId="2BD77F11" w:rsidR="00CD6CE6" w:rsidRPr="00681C55" w:rsidRDefault="00CD6CE6" w:rsidP="00681C55">
            <w:pPr>
              <w:pStyle w:val="Title"/>
              <w:numPr>
                <w:ilvl w:val="0"/>
                <w:numId w:val="9"/>
              </w:numPr>
              <w:ind w:left="425"/>
              <w:jc w:val="both"/>
              <w:outlineLvl w:val="0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681C5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Bulk organic products:</w:t>
            </w:r>
            <w:r w:rsidR="007858AA" w:rsidRPr="00681C5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 w:rsidR="007858AA" w:rsidRPr="00681C55">
              <w:rPr>
                <w:rFonts w:ascii="Arial" w:hAnsi="Arial" w:cs="Arial"/>
                <w:b w:val="0"/>
                <w:sz w:val="20"/>
                <w:szCs w:val="20"/>
              </w:rPr>
              <w:t xml:space="preserve">unpackaged products that are loaded directly into vehicles, cargo holds, or </w:t>
            </w:r>
            <w:r w:rsidR="00D4220D" w:rsidRPr="00681C55">
              <w:rPr>
                <w:rFonts w:ascii="Arial" w:hAnsi="Arial" w:cs="Arial"/>
                <w:b w:val="0"/>
                <w:sz w:val="20"/>
                <w:szCs w:val="20"/>
              </w:rPr>
              <w:t xml:space="preserve">other </w:t>
            </w:r>
            <w:r w:rsidR="007858AA" w:rsidRPr="00681C55">
              <w:rPr>
                <w:rFonts w:ascii="Arial" w:hAnsi="Arial" w:cs="Arial"/>
                <w:b w:val="0"/>
                <w:sz w:val="20"/>
                <w:szCs w:val="20"/>
              </w:rPr>
              <w:t>shipping containers without separate packaging</w:t>
            </w:r>
            <w:r w:rsidR="00D4220D" w:rsidRPr="00681C55">
              <w:rPr>
                <w:rFonts w:ascii="Arial" w:hAnsi="Arial" w:cs="Arial"/>
                <w:b w:val="0"/>
                <w:sz w:val="20"/>
                <w:szCs w:val="20"/>
              </w:rPr>
              <w:t>.</w:t>
            </w:r>
          </w:p>
          <w:p w14:paraId="30DBB7F6" w14:textId="366664CF" w:rsidR="00087F16" w:rsidRPr="00681C55" w:rsidRDefault="00833A0B" w:rsidP="00681C55">
            <w:pPr>
              <w:pStyle w:val="Title"/>
              <w:numPr>
                <w:ilvl w:val="0"/>
                <w:numId w:val="9"/>
              </w:numPr>
              <w:ind w:left="425"/>
              <w:jc w:val="both"/>
              <w:outlineLvl w:val="0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681C55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Premises: </w:t>
            </w:r>
            <w:r w:rsidR="000C1978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The physical sites or facilities </w:t>
            </w:r>
            <w:r w:rsidR="00CA0DC8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where the</w:t>
            </w:r>
            <w:r w:rsidR="00CA1B61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organic </w:t>
            </w:r>
            <w:r w:rsidR="00D4220D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consignments</w:t>
            </w:r>
            <w:r w:rsidR="00CF0A38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</w:t>
            </w:r>
            <w:r w:rsidR="00D4220D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are</w:t>
            </w:r>
            <w:r w:rsidR="000C1978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physically handled </w:t>
            </w:r>
            <w:r w:rsidR="00CA0DC8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or stop </w:t>
            </w:r>
            <w:r w:rsidR="00C02912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over </w:t>
            </w:r>
            <w:r w:rsidR="0087204E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during travel</w:t>
            </w:r>
            <w:r w:rsidR="00E2449F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to the European Union</w:t>
            </w:r>
            <w:r w:rsidR="00F85759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, starting with the location where the last preparation </w:t>
            </w:r>
            <w:r w:rsidR="006D3957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occurred</w:t>
            </w:r>
            <w:r w:rsidR="00317C9A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and</w:t>
            </w:r>
            <w:r w:rsidR="002F0C49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including</w:t>
            </w:r>
            <w:r w:rsidR="006D3957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storage and trans</w:t>
            </w:r>
            <w:r w:rsidR="007A65FA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shipment locations and</w:t>
            </w:r>
            <w:r w:rsidR="002F0C49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ports of exit and entry</w:t>
            </w:r>
            <w:r w:rsidR="00317C9A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.</w:t>
            </w:r>
          </w:p>
          <w:p w14:paraId="20B76DAF" w14:textId="41E676E6" w:rsidR="00087F16" w:rsidRPr="00681C55" w:rsidRDefault="00833A0B" w:rsidP="00681C55">
            <w:pPr>
              <w:pStyle w:val="Title"/>
              <w:numPr>
                <w:ilvl w:val="0"/>
                <w:numId w:val="9"/>
              </w:numPr>
              <w:ind w:left="425"/>
              <w:jc w:val="both"/>
              <w:outlineLvl w:val="0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681C55">
              <w:rPr>
                <w:rFonts w:ascii="Arial" w:hAnsi="Arial" w:cs="Arial"/>
                <w:i/>
                <w:iCs/>
                <w:sz w:val="20"/>
                <w:szCs w:val="20"/>
              </w:rPr>
              <w:t>Activities</w:t>
            </w:r>
            <w:r w:rsidR="00AF2199" w:rsidRPr="00681C55">
              <w:rPr>
                <w:rFonts w:ascii="Arial" w:hAnsi="Arial" w:cs="Arial"/>
                <w:i/>
                <w:iCs/>
                <w:sz w:val="20"/>
                <w:szCs w:val="20"/>
              </w:rPr>
              <w:t>:</w:t>
            </w:r>
            <w:r w:rsidR="00AF2199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</w:t>
            </w:r>
            <w:r w:rsidR="0073531C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P</w:t>
            </w:r>
            <w:r w:rsidR="00E2449F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hysical handling of </w:t>
            </w:r>
            <w:r w:rsidR="00A7317D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the consignment </w:t>
            </w:r>
            <w:r w:rsidR="00E2449F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during travel</w:t>
            </w:r>
            <w:r w:rsidR="0087204E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, including loading, unloading,</w:t>
            </w:r>
            <w:r w:rsidR="00AB7B40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container dischar</w:t>
            </w:r>
            <w:r w:rsidR="00FF68CC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>ge,</w:t>
            </w:r>
            <w:r w:rsidR="0087204E" w:rsidRPr="00681C55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transloading, storage, etc.</w:t>
            </w:r>
          </w:p>
          <w:p w14:paraId="375072BB" w14:textId="47BDB1FE" w:rsidR="002F3F65" w:rsidRPr="00681C55" w:rsidRDefault="00833A0B" w:rsidP="00681C55">
            <w:pPr>
              <w:pStyle w:val="Title"/>
              <w:numPr>
                <w:ilvl w:val="0"/>
                <w:numId w:val="9"/>
              </w:numPr>
              <w:ind w:left="425"/>
              <w:jc w:val="both"/>
              <w:outlineLvl w:val="0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681C5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Means of Transport</w:t>
            </w:r>
            <w:r w:rsidR="0073531C" w:rsidRPr="00681C5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:</w:t>
            </w:r>
            <w:r w:rsidR="00B01BF9" w:rsidRPr="00681C5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 w:rsidR="00B01BF9" w:rsidRPr="00681C55">
              <w:rPr>
                <w:rFonts w:ascii="Arial" w:hAnsi="Arial" w:cs="Arial"/>
                <w:b w:val="0"/>
                <w:sz w:val="20"/>
                <w:szCs w:val="20"/>
              </w:rPr>
              <w:t>The method of moving the consignment between premises</w:t>
            </w:r>
            <w:r w:rsidR="00DF3F47" w:rsidRPr="00681C55">
              <w:rPr>
                <w:rFonts w:ascii="Arial" w:hAnsi="Arial" w:cs="Arial"/>
                <w:b w:val="0"/>
                <w:sz w:val="20"/>
                <w:szCs w:val="20"/>
              </w:rPr>
              <w:t xml:space="preserve"> and onto/</w:t>
            </w:r>
            <w:r w:rsidR="00B96F27" w:rsidRPr="00681C55">
              <w:rPr>
                <w:rFonts w:ascii="Arial" w:hAnsi="Arial" w:cs="Arial"/>
                <w:b w:val="0"/>
                <w:sz w:val="20"/>
                <w:szCs w:val="20"/>
              </w:rPr>
              <w:t>off</w:t>
            </w:r>
            <w:r w:rsidR="00DF3F47" w:rsidRPr="00681C55">
              <w:rPr>
                <w:rFonts w:ascii="Arial" w:hAnsi="Arial" w:cs="Arial"/>
                <w:b w:val="0"/>
                <w:sz w:val="20"/>
                <w:szCs w:val="20"/>
              </w:rPr>
              <w:t xml:space="preserve"> transport units</w:t>
            </w:r>
            <w:r w:rsidR="004669A8" w:rsidRPr="00681C55">
              <w:rPr>
                <w:rFonts w:ascii="Arial" w:hAnsi="Arial" w:cs="Arial"/>
                <w:b w:val="0"/>
                <w:sz w:val="20"/>
                <w:szCs w:val="20"/>
              </w:rPr>
              <w:t xml:space="preserve"> such as containers, cargo holds, tankers, trailers,</w:t>
            </w:r>
            <w:r w:rsidR="00831670" w:rsidRPr="00681C55">
              <w:rPr>
                <w:rFonts w:ascii="Arial" w:hAnsi="Arial" w:cs="Arial"/>
                <w:b w:val="0"/>
                <w:sz w:val="20"/>
                <w:szCs w:val="20"/>
              </w:rPr>
              <w:t xml:space="preserve"> tippers,</w:t>
            </w:r>
            <w:r w:rsidR="004669A8" w:rsidRPr="00681C55">
              <w:rPr>
                <w:rFonts w:ascii="Arial" w:hAnsi="Arial" w:cs="Arial"/>
                <w:b w:val="0"/>
                <w:sz w:val="20"/>
                <w:szCs w:val="20"/>
              </w:rPr>
              <w:t xml:space="preserve"> rail cars, vessels, freighters, barges, grain elevators</w:t>
            </w:r>
            <w:r w:rsidR="00087F16" w:rsidRPr="00681C55">
              <w:rPr>
                <w:rFonts w:ascii="Arial" w:hAnsi="Arial" w:cs="Arial"/>
                <w:b w:val="0"/>
                <w:sz w:val="20"/>
                <w:szCs w:val="20"/>
              </w:rPr>
              <w:t>, or other bulk carriers.</w:t>
            </w:r>
          </w:p>
        </w:tc>
      </w:tr>
    </w:tbl>
    <w:p w14:paraId="7582A382" w14:textId="77777777" w:rsidR="000422F8" w:rsidRPr="00681C55" w:rsidRDefault="000422F8">
      <w:pPr>
        <w:rPr>
          <w:rFonts w:ascii="Arial" w:hAnsi="Arial" w:cs="Arial"/>
        </w:rPr>
      </w:pPr>
    </w:p>
    <w:tbl>
      <w:tblPr>
        <w:tblW w:w="10705" w:type="dxa"/>
        <w:jc w:val="center"/>
        <w:tblBorders>
          <w:top w:val="single" w:sz="1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5"/>
        <w:gridCol w:w="7650"/>
      </w:tblGrid>
      <w:tr w:rsidR="00833A0B" w:rsidRPr="00681C55" w14:paraId="78DD2D29" w14:textId="77777777" w:rsidTr="00C66D3C">
        <w:trPr>
          <w:trHeight w:val="278"/>
          <w:jc w:val="center"/>
        </w:trPr>
        <w:tc>
          <w:tcPr>
            <w:tcW w:w="10705" w:type="dxa"/>
            <w:gridSpan w:val="2"/>
            <w:shd w:val="clear" w:color="auto" w:fill="D6E3BC" w:themeFill="accent3" w:themeFillTint="66"/>
            <w:vAlign w:val="center"/>
          </w:tcPr>
          <w:p w14:paraId="6A0C6720" w14:textId="5EED336D" w:rsidR="00833A0B" w:rsidRPr="00681C55" w:rsidRDefault="00833A0B" w:rsidP="00C66D3C">
            <w:pPr>
              <w:pStyle w:val="Title"/>
              <w:numPr>
                <w:ilvl w:val="0"/>
                <w:numId w:val="10"/>
              </w:numPr>
              <w:ind w:left="335"/>
              <w:jc w:val="both"/>
              <w:outlineLvl w:val="0"/>
              <w:rPr>
                <w:rFonts w:ascii="Arial" w:hAnsi="Arial" w:cs="Arial"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iCs/>
                <w:sz w:val="20"/>
                <w:szCs w:val="20"/>
              </w:rPr>
              <w:t xml:space="preserve">Starting premises </w:t>
            </w:r>
            <w:r w:rsidR="00275E8E" w:rsidRPr="00681C55">
              <w:rPr>
                <w:rFonts w:ascii="Arial" w:hAnsi="Arial" w:cs="Arial"/>
                <w:iCs/>
                <w:sz w:val="20"/>
                <w:szCs w:val="20"/>
              </w:rPr>
              <w:t>(</w:t>
            </w:r>
            <w:r w:rsidRPr="00681C55">
              <w:rPr>
                <w:rFonts w:ascii="Arial" w:hAnsi="Arial" w:cs="Arial"/>
                <w:iCs/>
                <w:sz w:val="20"/>
                <w:szCs w:val="20"/>
              </w:rPr>
              <w:t>where the last preparation of the product occurred in the country of origin or export.</w:t>
            </w:r>
            <w:r w:rsidR="00275E8E" w:rsidRPr="00681C55">
              <w:rPr>
                <w:rFonts w:ascii="Arial" w:hAnsi="Arial" w:cs="Arial"/>
                <w:iCs/>
                <w:sz w:val="20"/>
                <w:szCs w:val="20"/>
              </w:rPr>
              <w:t>)</w:t>
            </w:r>
          </w:p>
        </w:tc>
      </w:tr>
      <w:tr w:rsidR="00A8609F" w:rsidRPr="00681C55" w14:paraId="7C9F6374" w14:textId="77777777" w:rsidTr="00681C55">
        <w:trPr>
          <w:trHeight w:val="57"/>
          <w:jc w:val="center"/>
        </w:trPr>
        <w:tc>
          <w:tcPr>
            <w:tcW w:w="3055" w:type="dxa"/>
            <w:vAlign w:val="center"/>
          </w:tcPr>
          <w:p w14:paraId="581A655F" w14:textId="26650DED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Site/Facility Name</w:t>
            </w:r>
          </w:p>
        </w:tc>
        <w:tc>
          <w:tcPr>
            <w:tcW w:w="7650" w:type="dxa"/>
            <w:vAlign w:val="center"/>
          </w:tcPr>
          <w:p w14:paraId="07AFC183" w14:textId="4401B446" w:rsidR="00A8609F" w:rsidRPr="00681C55" w:rsidRDefault="00213E33" w:rsidP="00213E33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49C7A283" w14:textId="77777777" w:rsidTr="00681C55">
        <w:trPr>
          <w:trHeight w:val="54"/>
          <w:jc w:val="center"/>
        </w:trPr>
        <w:tc>
          <w:tcPr>
            <w:tcW w:w="3055" w:type="dxa"/>
            <w:vAlign w:val="center"/>
          </w:tcPr>
          <w:p w14:paraId="5648009E" w14:textId="6CB775F5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2"/>
                <w:szCs w:val="26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Location (Physical address</w:t>
            </w:r>
            <w:r w:rsidR="00A46CFF" w:rsidRPr="00681C55">
              <w:rPr>
                <w:rFonts w:ascii="Arial" w:hAnsi="Arial" w:cs="Arial"/>
                <w:b w:val="0"/>
                <w:bCs/>
                <w:sz w:val="20"/>
              </w:rPr>
              <w:t>)</w:t>
            </w:r>
          </w:p>
        </w:tc>
        <w:tc>
          <w:tcPr>
            <w:tcW w:w="7650" w:type="dxa"/>
            <w:vAlign w:val="center"/>
          </w:tcPr>
          <w:p w14:paraId="234C8644" w14:textId="264B9555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242D52B4" w14:textId="77777777" w:rsidTr="00681C55">
        <w:trPr>
          <w:trHeight w:val="206"/>
          <w:jc w:val="center"/>
        </w:trPr>
        <w:tc>
          <w:tcPr>
            <w:tcW w:w="3055" w:type="dxa"/>
            <w:vAlign w:val="center"/>
          </w:tcPr>
          <w:p w14:paraId="0AB26431" w14:textId="14A0F6F6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Activity(ies)</w:t>
            </w:r>
          </w:p>
        </w:tc>
        <w:tc>
          <w:tcPr>
            <w:tcW w:w="7650" w:type="dxa"/>
            <w:vAlign w:val="center"/>
          </w:tcPr>
          <w:p w14:paraId="78BA7527" w14:textId="3CACA85C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4D342457" w14:textId="77777777" w:rsidTr="00681C55">
        <w:trPr>
          <w:trHeight w:val="54"/>
          <w:jc w:val="center"/>
        </w:trPr>
        <w:tc>
          <w:tcPr>
            <w:tcW w:w="3055" w:type="dxa"/>
            <w:vAlign w:val="center"/>
          </w:tcPr>
          <w:p w14:paraId="79CA8ED7" w14:textId="140B3073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 xml:space="preserve">Responsible party(ies)/Product owner </w:t>
            </w:r>
          </w:p>
        </w:tc>
        <w:tc>
          <w:tcPr>
            <w:tcW w:w="7650" w:type="dxa"/>
            <w:vAlign w:val="center"/>
          </w:tcPr>
          <w:p w14:paraId="6AD6CAEF" w14:textId="46C39A0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2501344B" w14:textId="77777777" w:rsidTr="00681C55">
        <w:trPr>
          <w:trHeight w:val="54"/>
          <w:jc w:val="center"/>
        </w:trPr>
        <w:tc>
          <w:tcPr>
            <w:tcW w:w="3055" w:type="dxa"/>
            <w:vAlign w:val="center"/>
          </w:tcPr>
          <w:p w14:paraId="6462FEA3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 xml:space="preserve">Means of product storage </w:t>
            </w:r>
          </w:p>
          <w:p w14:paraId="44CF95AC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(if applicable)</w:t>
            </w:r>
          </w:p>
        </w:tc>
        <w:tc>
          <w:tcPr>
            <w:tcW w:w="7650" w:type="dxa"/>
            <w:vAlign w:val="center"/>
          </w:tcPr>
          <w:p w14:paraId="6AADB4E2" w14:textId="58F8D8C1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012F84FC" w14:textId="77777777" w:rsidTr="00681C55">
        <w:trPr>
          <w:trHeight w:val="54"/>
          <w:jc w:val="center"/>
        </w:trPr>
        <w:tc>
          <w:tcPr>
            <w:tcW w:w="3055" w:type="dxa"/>
            <w:tcBorders>
              <w:bottom w:val="single" w:sz="18" w:space="0" w:color="auto"/>
            </w:tcBorders>
            <w:vAlign w:val="center"/>
          </w:tcPr>
          <w:p w14:paraId="414B8060" w14:textId="3002FC84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Means of transport to next premises</w:t>
            </w:r>
          </w:p>
        </w:tc>
        <w:tc>
          <w:tcPr>
            <w:tcW w:w="7650" w:type="dxa"/>
            <w:tcBorders>
              <w:bottom w:val="single" w:sz="18" w:space="0" w:color="auto"/>
            </w:tcBorders>
            <w:vAlign w:val="center"/>
          </w:tcPr>
          <w:p w14:paraId="0888BFB7" w14:textId="6B74DD45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EA652F" w:rsidRPr="00681C55" w14:paraId="2ECE680A" w14:textId="77777777" w:rsidTr="00C66D3C">
        <w:trPr>
          <w:trHeight w:val="278"/>
          <w:jc w:val="center"/>
        </w:trPr>
        <w:tc>
          <w:tcPr>
            <w:tcW w:w="10705" w:type="dxa"/>
            <w:gridSpan w:val="2"/>
            <w:tcBorders>
              <w:top w:val="single" w:sz="18" w:space="0" w:color="auto"/>
            </w:tcBorders>
            <w:shd w:val="clear" w:color="auto" w:fill="D6E3BC" w:themeFill="accent3" w:themeFillTint="66"/>
            <w:vAlign w:val="center"/>
          </w:tcPr>
          <w:p w14:paraId="179E4BCB" w14:textId="1FDA0551" w:rsidR="00EA652F" w:rsidRPr="00681C55" w:rsidRDefault="00B211D9" w:rsidP="00C66D3C">
            <w:pPr>
              <w:pStyle w:val="Title"/>
              <w:numPr>
                <w:ilvl w:val="0"/>
                <w:numId w:val="10"/>
              </w:numPr>
              <w:ind w:left="335"/>
              <w:jc w:val="both"/>
              <w:outlineLvl w:val="0"/>
              <w:rPr>
                <w:rFonts w:ascii="Arial" w:hAnsi="Arial" w:cs="Arial"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iCs/>
                <w:sz w:val="20"/>
                <w:szCs w:val="20"/>
              </w:rPr>
              <w:t>Stopover Premises</w:t>
            </w:r>
            <w:r w:rsidR="00C02912" w:rsidRPr="00681C55">
              <w:rPr>
                <w:rFonts w:ascii="Arial" w:hAnsi="Arial" w:cs="Arial"/>
                <w:iCs/>
                <w:sz w:val="20"/>
                <w:szCs w:val="20"/>
              </w:rPr>
              <w:t xml:space="preserve"> (if applicable)</w:t>
            </w:r>
          </w:p>
        </w:tc>
      </w:tr>
      <w:tr w:rsidR="00A8609F" w:rsidRPr="00681C55" w14:paraId="7ED9A546" w14:textId="77777777" w:rsidTr="00681C55">
        <w:trPr>
          <w:trHeight w:val="57"/>
          <w:jc w:val="center"/>
        </w:trPr>
        <w:tc>
          <w:tcPr>
            <w:tcW w:w="3055" w:type="dxa"/>
            <w:vAlign w:val="center"/>
          </w:tcPr>
          <w:p w14:paraId="3F7A1170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Site/Facility Name</w:t>
            </w:r>
          </w:p>
        </w:tc>
        <w:tc>
          <w:tcPr>
            <w:tcW w:w="7650" w:type="dxa"/>
            <w:vAlign w:val="center"/>
          </w:tcPr>
          <w:p w14:paraId="48FBCC4E" w14:textId="37130E3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6306AFA9" w14:textId="77777777" w:rsidTr="00681C55">
        <w:trPr>
          <w:trHeight w:val="54"/>
          <w:jc w:val="center"/>
        </w:trPr>
        <w:tc>
          <w:tcPr>
            <w:tcW w:w="3055" w:type="dxa"/>
            <w:vAlign w:val="center"/>
          </w:tcPr>
          <w:p w14:paraId="4FAD48AB" w14:textId="3AFBEC5E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Location (Physical address</w:t>
            </w:r>
            <w:r w:rsidR="00EC28A2" w:rsidRPr="00681C55">
              <w:rPr>
                <w:rFonts w:ascii="Arial" w:hAnsi="Arial" w:cs="Arial"/>
                <w:b w:val="0"/>
                <w:bCs/>
                <w:sz w:val="20"/>
              </w:rPr>
              <w:t>)</w:t>
            </w:r>
          </w:p>
        </w:tc>
        <w:tc>
          <w:tcPr>
            <w:tcW w:w="7650" w:type="dxa"/>
            <w:vAlign w:val="center"/>
          </w:tcPr>
          <w:p w14:paraId="45C99FDD" w14:textId="7115329D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4A43F434" w14:textId="77777777" w:rsidTr="00681C55">
        <w:trPr>
          <w:trHeight w:val="224"/>
          <w:jc w:val="center"/>
        </w:trPr>
        <w:tc>
          <w:tcPr>
            <w:tcW w:w="3055" w:type="dxa"/>
            <w:vAlign w:val="center"/>
          </w:tcPr>
          <w:p w14:paraId="128DC016" w14:textId="6C82AD60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Activity(ies)</w:t>
            </w:r>
          </w:p>
        </w:tc>
        <w:tc>
          <w:tcPr>
            <w:tcW w:w="7650" w:type="dxa"/>
            <w:vAlign w:val="center"/>
          </w:tcPr>
          <w:p w14:paraId="630ECFBA" w14:textId="55439AAF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77BE76BC" w14:textId="77777777" w:rsidTr="00681C55">
        <w:trPr>
          <w:trHeight w:val="54"/>
          <w:jc w:val="center"/>
        </w:trPr>
        <w:tc>
          <w:tcPr>
            <w:tcW w:w="3055" w:type="dxa"/>
            <w:vAlign w:val="center"/>
          </w:tcPr>
          <w:p w14:paraId="2BFC3C5E" w14:textId="3451073B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Responsible party(ies)/Product owner</w:t>
            </w:r>
          </w:p>
        </w:tc>
        <w:tc>
          <w:tcPr>
            <w:tcW w:w="7650" w:type="dxa"/>
            <w:vAlign w:val="center"/>
          </w:tcPr>
          <w:p w14:paraId="06A4B4F3" w14:textId="1D9209E9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599BA2E9" w14:textId="77777777" w:rsidTr="00681C55">
        <w:trPr>
          <w:trHeight w:val="54"/>
          <w:jc w:val="center"/>
        </w:trPr>
        <w:tc>
          <w:tcPr>
            <w:tcW w:w="3055" w:type="dxa"/>
            <w:vAlign w:val="center"/>
          </w:tcPr>
          <w:p w14:paraId="60DE0DCB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 xml:space="preserve">Means of product storage </w:t>
            </w:r>
          </w:p>
          <w:p w14:paraId="41C41C8F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(if applicable)</w:t>
            </w:r>
          </w:p>
        </w:tc>
        <w:tc>
          <w:tcPr>
            <w:tcW w:w="7650" w:type="dxa"/>
            <w:vAlign w:val="center"/>
          </w:tcPr>
          <w:p w14:paraId="1B885E70" w14:textId="0692FD6D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666C5FD6" w14:textId="77777777" w:rsidTr="00681C55">
        <w:trPr>
          <w:trHeight w:val="54"/>
          <w:jc w:val="center"/>
        </w:trPr>
        <w:tc>
          <w:tcPr>
            <w:tcW w:w="3055" w:type="dxa"/>
            <w:vAlign w:val="center"/>
          </w:tcPr>
          <w:p w14:paraId="732B02AD" w14:textId="625E15BF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Means of transport to next premises</w:t>
            </w:r>
          </w:p>
        </w:tc>
        <w:tc>
          <w:tcPr>
            <w:tcW w:w="7650" w:type="dxa"/>
            <w:vAlign w:val="center"/>
          </w:tcPr>
          <w:p w14:paraId="54128B07" w14:textId="3282F2D6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</w:tbl>
    <w:p w14:paraId="2D75B49A" w14:textId="77777777" w:rsidR="00EA652F" w:rsidRPr="00681C55" w:rsidRDefault="00EA652F" w:rsidP="001E3C57">
      <w:pPr>
        <w:rPr>
          <w:rFonts w:ascii="Arial" w:hAnsi="Arial" w:cs="Arial"/>
        </w:rPr>
      </w:pPr>
    </w:p>
    <w:p w14:paraId="7922E821" w14:textId="77777777" w:rsidR="00770839" w:rsidRPr="00681C55" w:rsidRDefault="00770839" w:rsidP="001E3C57">
      <w:pPr>
        <w:rPr>
          <w:rFonts w:ascii="Arial" w:hAnsi="Arial" w:cs="Arial"/>
        </w:rPr>
      </w:pPr>
    </w:p>
    <w:tbl>
      <w:tblPr>
        <w:tblW w:w="106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7560"/>
      </w:tblGrid>
      <w:tr w:rsidR="00C02912" w:rsidRPr="00681C55" w14:paraId="034E9C38" w14:textId="77777777" w:rsidTr="00C66D3C">
        <w:trPr>
          <w:trHeight w:val="278"/>
          <w:jc w:val="center"/>
        </w:trPr>
        <w:tc>
          <w:tcPr>
            <w:tcW w:w="10643" w:type="dxa"/>
            <w:gridSpan w:val="2"/>
            <w:tcBorders>
              <w:top w:val="single" w:sz="18" w:space="0" w:color="auto"/>
            </w:tcBorders>
            <w:shd w:val="clear" w:color="auto" w:fill="D6E3BC" w:themeFill="accent3" w:themeFillTint="66"/>
            <w:vAlign w:val="center"/>
          </w:tcPr>
          <w:p w14:paraId="23EAD734" w14:textId="11E001A2" w:rsidR="00C02912" w:rsidRPr="00681C55" w:rsidRDefault="00B211D9" w:rsidP="00C66D3C">
            <w:pPr>
              <w:pStyle w:val="Title"/>
              <w:numPr>
                <w:ilvl w:val="0"/>
                <w:numId w:val="10"/>
              </w:numPr>
              <w:ind w:left="335"/>
              <w:jc w:val="both"/>
              <w:outlineLvl w:val="0"/>
              <w:rPr>
                <w:rFonts w:ascii="Arial" w:hAnsi="Arial" w:cs="Arial"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iCs/>
                <w:sz w:val="20"/>
                <w:szCs w:val="20"/>
              </w:rPr>
              <w:t>Stopover Premises</w:t>
            </w:r>
            <w:r w:rsidR="00C02912" w:rsidRPr="00681C55">
              <w:rPr>
                <w:rFonts w:ascii="Arial" w:hAnsi="Arial" w:cs="Arial"/>
                <w:iCs/>
                <w:sz w:val="20"/>
                <w:szCs w:val="20"/>
              </w:rPr>
              <w:t xml:space="preserve"> (if applicable)</w:t>
            </w:r>
          </w:p>
        </w:tc>
      </w:tr>
      <w:tr w:rsidR="00A8609F" w:rsidRPr="00681C55" w14:paraId="1C55A926" w14:textId="77777777" w:rsidTr="00681C55">
        <w:trPr>
          <w:trHeight w:val="57"/>
          <w:jc w:val="center"/>
        </w:trPr>
        <w:tc>
          <w:tcPr>
            <w:tcW w:w="3083" w:type="dxa"/>
            <w:vAlign w:val="center"/>
          </w:tcPr>
          <w:p w14:paraId="79CBB7E7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Site/Facility Name</w:t>
            </w:r>
          </w:p>
        </w:tc>
        <w:tc>
          <w:tcPr>
            <w:tcW w:w="7560" w:type="dxa"/>
            <w:vAlign w:val="center"/>
          </w:tcPr>
          <w:p w14:paraId="175B1587" w14:textId="0A95A038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34ECB57A" w14:textId="77777777" w:rsidTr="00681C55">
        <w:trPr>
          <w:trHeight w:val="54"/>
          <w:jc w:val="center"/>
        </w:trPr>
        <w:tc>
          <w:tcPr>
            <w:tcW w:w="3083" w:type="dxa"/>
            <w:vAlign w:val="center"/>
          </w:tcPr>
          <w:p w14:paraId="3F43E3E8" w14:textId="232D7E0A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Location (Physical address</w:t>
            </w:r>
            <w:r w:rsidR="00EC28A2" w:rsidRPr="00681C55">
              <w:rPr>
                <w:rFonts w:ascii="Arial" w:hAnsi="Arial" w:cs="Arial"/>
                <w:b w:val="0"/>
                <w:bCs/>
                <w:sz w:val="20"/>
              </w:rPr>
              <w:t>)</w:t>
            </w:r>
          </w:p>
        </w:tc>
        <w:tc>
          <w:tcPr>
            <w:tcW w:w="7560" w:type="dxa"/>
            <w:vAlign w:val="center"/>
          </w:tcPr>
          <w:p w14:paraId="2A8B168C" w14:textId="29302EC1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6AB00217" w14:textId="77777777" w:rsidTr="00681C55">
        <w:trPr>
          <w:trHeight w:val="170"/>
          <w:jc w:val="center"/>
        </w:trPr>
        <w:tc>
          <w:tcPr>
            <w:tcW w:w="3083" w:type="dxa"/>
            <w:vAlign w:val="center"/>
          </w:tcPr>
          <w:p w14:paraId="77FAE122" w14:textId="3FF14C16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lastRenderedPageBreak/>
              <w:t>Activity(ies)</w:t>
            </w:r>
          </w:p>
        </w:tc>
        <w:tc>
          <w:tcPr>
            <w:tcW w:w="7560" w:type="dxa"/>
            <w:vAlign w:val="center"/>
          </w:tcPr>
          <w:p w14:paraId="6E9BD10E" w14:textId="387E749C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4D1A09BB" w14:textId="77777777" w:rsidTr="00C66D3C">
        <w:trPr>
          <w:trHeight w:val="54"/>
          <w:jc w:val="center"/>
        </w:trPr>
        <w:tc>
          <w:tcPr>
            <w:tcW w:w="3083" w:type="dxa"/>
            <w:vAlign w:val="center"/>
          </w:tcPr>
          <w:p w14:paraId="7D4D1DDE" w14:textId="234912F6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 xml:space="preserve">Responsible party(ies)/Product owner </w:t>
            </w:r>
          </w:p>
        </w:tc>
        <w:tc>
          <w:tcPr>
            <w:tcW w:w="7560" w:type="dxa"/>
            <w:vAlign w:val="center"/>
          </w:tcPr>
          <w:p w14:paraId="127FD4F9" w14:textId="664C5DFC" w:rsidR="00A8609F" w:rsidRPr="00681C55" w:rsidRDefault="00A8609F" w:rsidP="00C66D3C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083D028D" w14:textId="77777777" w:rsidTr="00C66D3C">
        <w:trPr>
          <w:trHeight w:val="54"/>
          <w:jc w:val="center"/>
        </w:trPr>
        <w:tc>
          <w:tcPr>
            <w:tcW w:w="3083" w:type="dxa"/>
            <w:vAlign w:val="center"/>
          </w:tcPr>
          <w:p w14:paraId="7AF42A64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 xml:space="preserve">Means of product storage </w:t>
            </w:r>
          </w:p>
          <w:p w14:paraId="040B27E8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(if applicable)</w:t>
            </w:r>
          </w:p>
        </w:tc>
        <w:tc>
          <w:tcPr>
            <w:tcW w:w="7560" w:type="dxa"/>
            <w:vAlign w:val="center"/>
          </w:tcPr>
          <w:p w14:paraId="3B06A036" w14:textId="1ABE7A2B" w:rsidR="00A8609F" w:rsidRPr="00681C55" w:rsidRDefault="00A8609F" w:rsidP="00C66D3C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26E6D7D4" w14:textId="77777777" w:rsidTr="00C66D3C">
        <w:trPr>
          <w:trHeight w:val="54"/>
          <w:jc w:val="center"/>
        </w:trPr>
        <w:tc>
          <w:tcPr>
            <w:tcW w:w="3083" w:type="dxa"/>
            <w:tcBorders>
              <w:bottom w:val="single" w:sz="18" w:space="0" w:color="auto"/>
            </w:tcBorders>
            <w:vAlign w:val="center"/>
          </w:tcPr>
          <w:p w14:paraId="264E37DD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Means of transport to next facility</w:t>
            </w:r>
          </w:p>
        </w:tc>
        <w:tc>
          <w:tcPr>
            <w:tcW w:w="7560" w:type="dxa"/>
            <w:tcBorders>
              <w:bottom w:val="single" w:sz="18" w:space="0" w:color="auto"/>
            </w:tcBorders>
            <w:vAlign w:val="center"/>
          </w:tcPr>
          <w:p w14:paraId="21C1E7D0" w14:textId="72643ABD" w:rsidR="00A8609F" w:rsidRPr="00681C55" w:rsidRDefault="00A8609F" w:rsidP="00C66D3C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C02912" w:rsidRPr="00681C55" w14:paraId="38FCB2CE" w14:textId="77777777" w:rsidTr="00C66D3C">
        <w:trPr>
          <w:trHeight w:val="278"/>
          <w:jc w:val="center"/>
        </w:trPr>
        <w:tc>
          <w:tcPr>
            <w:tcW w:w="10643" w:type="dxa"/>
            <w:gridSpan w:val="2"/>
            <w:tcBorders>
              <w:top w:val="single" w:sz="18" w:space="0" w:color="auto"/>
            </w:tcBorders>
            <w:shd w:val="clear" w:color="auto" w:fill="D6E3BC" w:themeFill="accent3" w:themeFillTint="66"/>
            <w:vAlign w:val="center"/>
          </w:tcPr>
          <w:p w14:paraId="456B1B22" w14:textId="044818F4" w:rsidR="00C02912" w:rsidRPr="00681C55" w:rsidRDefault="00C02912" w:rsidP="00C66D3C">
            <w:pPr>
              <w:pStyle w:val="Title"/>
              <w:numPr>
                <w:ilvl w:val="0"/>
                <w:numId w:val="10"/>
              </w:numPr>
              <w:ind w:left="335"/>
              <w:jc w:val="both"/>
              <w:outlineLvl w:val="0"/>
              <w:rPr>
                <w:rFonts w:ascii="Arial" w:hAnsi="Arial" w:cs="Arial"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iCs/>
                <w:sz w:val="20"/>
                <w:szCs w:val="20"/>
              </w:rPr>
              <w:t>Stop</w:t>
            </w:r>
            <w:r w:rsidR="00B211D9" w:rsidRPr="00681C55">
              <w:rPr>
                <w:rFonts w:ascii="Arial" w:hAnsi="Arial" w:cs="Arial"/>
                <w:iCs/>
                <w:sz w:val="20"/>
                <w:szCs w:val="20"/>
              </w:rPr>
              <w:t xml:space="preserve">over </w:t>
            </w:r>
            <w:r w:rsidRPr="00681C55">
              <w:rPr>
                <w:rFonts w:ascii="Arial" w:hAnsi="Arial" w:cs="Arial"/>
                <w:iCs/>
                <w:sz w:val="20"/>
                <w:szCs w:val="20"/>
              </w:rPr>
              <w:t>Premises (if applicable)</w:t>
            </w:r>
          </w:p>
        </w:tc>
      </w:tr>
      <w:tr w:rsidR="00A8609F" w:rsidRPr="00681C55" w14:paraId="7832229F" w14:textId="77777777" w:rsidTr="00681C55">
        <w:trPr>
          <w:trHeight w:val="57"/>
          <w:jc w:val="center"/>
        </w:trPr>
        <w:tc>
          <w:tcPr>
            <w:tcW w:w="3083" w:type="dxa"/>
            <w:vAlign w:val="center"/>
          </w:tcPr>
          <w:p w14:paraId="51645F4D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Site/Facility Name</w:t>
            </w:r>
          </w:p>
        </w:tc>
        <w:tc>
          <w:tcPr>
            <w:tcW w:w="7560" w:type="dxa"/>
            <w:vAlign w:val="center"/>
          </w:tcPr>
          <w:p w14:paraId="12A8FE58" w14:textId="500AEC0C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1A4EDE15" w14:textId="77777777" w:rsidTr="00681C55">
        <w:trPr>
          <w:trHeight w:val="54"/>
          <w:jc w:val="center"/>
        </w:trPr>
        <w:tc>
          <w:tcPr>
            <w:tcW w:w="3083" w:type="dxa"/>
            <w:vAlign w:val="center"/>
          </w:tcPr>
          <w:p w14:paraId="30D69D68" w14:textId="71237B28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Location (Physical address</w:t>
            </w:r>
            <w:r w:rsidR="00EC28A2" w:rsidRPr="00681C55">
              <w:rPr>
                <w:rFonts w:ascii="Arial" w:hAnsi="Arial" w:cs="Arial"/>
                <w:b w:val="0"/>
                <w:bCs/>
                <w:sz w:val="20"/>
              </w:rPr>
              <w:t>)</w:t>
            </w:r>
          </w:p>
        </w:tc>
        <w:tc>
          <w:tcPr>
            <w:tcW w:w="7560" w:type="dxa"/>
            <w:vAlign w:val="center"/>
          </w:tcPr>
          <w:p w14:paraId="3461783F" w14:textId="4E0E5C34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45AB8CA9" w14:textId="77777777" w:rsidTr="00681C55">
        <w:trPr>
          <w:trHeight w:val="233"/>
          <w:jc w:val="center"/>
        </w:trPr>
        <w:tc>
          <w:tcPr>
            <w:tcW w:w="3083" w:type="dxa"/>
            <w:vAlign w:val="center"/>
          </w:tcPr>
          <w:p w14:paraId="5EAA9342" w14:textId="64AB47F1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Activity(ies)</w:t>
            </w:r>
          </w:p>
        </w:tc>
        <w:tc>
          <w:tcPr>
            <w:tcW w:w="7560" w:type="dxa"/>
            <w:vAlign w:val="center"/>
          </w:tcPr>
          <w:p w14:paraId="50E03DB1" w14:textId="17F41A8C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0959C2D6" w14:textId="77777777" w:rsidTr="00681C55">
        <w:trPr>
          <w:trHeight w:val="54"/>
          <w:jc w:val="center"/>
        </w:trPr>
        <w:tc>
          <w:tcPr>
            <w:tcW w:w="3083" w:type="dxa"/>
            <w:vAlign w:val="center"/>
          </w:tcPr>
          <w:p w14:paraId="614015AC" w14:textId="1D7F2A1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Responsible party(ies)/Product owner</w:t>
            </w:r>
          </w:p>
        </w:tc>
        <w:tc>
          <w:tcPr>
            <w:tcW w:w="7560" w:type="dxa"/>
            <w:vAlign w:val="center"/>
          </w:tcPr>
          <w:p w14:paraId="728C3EFF" w14:textId="0AAB36AB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21819906" w14:textId="77777777" w:rsidTr="00681C55">
        <w:trPr>
          <w:trHeight w:val="54"/>
          <w:jc w:val="center"/>
        </w:trPr>
        <w:tc>
          <w:tcPr>
            <w:tcW w:w="3083" w:type="dxa"/>
            <w:vAlign w:val="center"/>
          </w:tcPr>
          <w:p w14:paraId="53944B81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 xml:space="preserve">Means of product storage </w:t>
            </w:r>
          </w:p>
          <w:p w14:paraId="7B2183CE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(if applicable)</w:t>
            </w:r>
          </w:p>
        </w:tc>
        <w:tc>
          <w:tcPr>
            <w:tcW w:w="7560" w:type="dxa"/>
            <w:vAlign w:val="center"/>
          </w:tcPr>
          <w:p w14:paraId="4FCA5DE9" w14:textId="655CEE5F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10563125" w14:textId="77777777" w:rsidTr="00681C55">
        <w:trPr>
          <w:trHeight w:val="54"/>
          <w:jc w:val="center"/>
        </w:trPr>
        <w:tc>
          <w:tcPr>
            <w:tcW w:w="3083" w:type="dxa"/>
            <w:tcBorders>
              <w:bottom w:val="single" w:sz="18" w:space="0" w:color="auto"/>
            </w:tcBorders>
            <w:vAlign w:val="center"/>
          </w:tcPr>
          <w:p w14:paraId="254743C2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Means of transport to next facility</w:t>
            </w:r>
          </w:p>
        </w:tc>
        <w:tc>
          <w:tcPr>
            <w:tcW w:w="7560" w:type="dxa"/>
            <w:tcBorders>
              <w:bottom w:val="single" w:sz="18" w:space="0" w:color="auto"/>
            </w:tcBorders>
            <w:vAlign w:val="center"/>
          </w:tcPr>
          <w:p w14:paraId="39FF4065" w14:textId="427F69B4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6D8F5A76" w14:textId="77777777" w:rsidTr="00C66D3C">
        <w:trPr>
          <w:trHeight w:val="278"/>
          <w:jc w:val="center"/>
        </w:trPr>
        <w:tc>
          <w:tcPr>
            <w:tcW w:w="10643" w:type="dxa"/>
            <w:gridSpan w:val="2"/>
            <w:tcBorders>
              <w:top w:val="single" w:sz="18" w:space="0" w:color="auto"/>
            </w:tcBorders>
            <w:shd w:val="clear" w:color="auto" w:fill="D6E3BC" w:themeFill="accent3" w:themeFillTint="66"/>
            <w:vAlign w:val="center"/>
          </w:tcPr>
          <w:p w14:paraId="1680FDA5" w14:textId="7DE3A3F3" w:rsidR="00A8609F" w:rsidRPr="00681C55" w:rsidRDefault="00A8609F" w:rsidP="00C66D3C">
            <w:pPr>
              <w:pStyle w:val="Title"/>
              <w:numPr>
                <w:ilvl w:val="0"/>
                <w:numId w:val="10"/>
              </w:numPr>
              <w:ind w:left="335"/>
              <w:jc w:val="both"/>
              <w:outlineLvl w:val="0"/>
              <w:rPr>
                <w:rFonts w:ascii="Arial" w:hAnsi="Arial" w:cs="Arial"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iCs/>
                <w:sz w:val="20"/>
                <w:szCs w:val="20"/>
              </w:rPr>
              <w:t xml:space="preserve">Destination Premises </w:t>
            </w:r>
            <w:r w:rsidRPr="00681C55">
              <w:rPr>
                <w:rFonts w:ascii="Arial" w:hAnsi="Arial" w:cs="Arial"/>
                <w:sz w:val="20"/>
                <w:szCs w:val="20"/>
              </w:rPr>
              <w:t>in the EU country in charge of endorsing the Certificate of Inspection (COI) for the consignment.</w:t>
            </w:r>
          </w:p>
        </w:tc>
      </w:tr>
      <w:tr w:rsidR="00A8609F" w:rsidRPr="00681C55" w14:paraId="65C76EA3" w14:textId="77777777" w:rsidTr="00681C55">
        <w:trPr>
          <w:trHeight w:val="57"/>
          <w:jc w:val="center"/>
        </w:trPr>
        <w:tc>
          <w:tcPr>
            <w:tcW w:w="3083" w:type="dxa"/>
            <w:vAlign w:val="center"/>
          </w:tcPr>
          <w:p w14:paraId="2F8E5190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Site/Facility Name</w:t>
            </w:r>
          </w:p>
        </w:tc>
        <w:tc>
          <w:tcPr>
            <w:tcW w:w="7560" w:type="dxa"/>
            <w:vAlign w:val="center"/>
          </w:tcPr>
          <w:p w14:paraId="01DBBBFC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7E9CBF76" w14:textId="77777777" w:rsidTr="00681C55">
        <w:trPr>
          <w:trHeight w:val="54"/>
          <w:jc w:val="center"/>
        </w:trPr>
        <w:tc>
          <w:tcPr>
            <w:tcW w:w="3083" w:type="dxa"/>
            <w:vAlign w:val="center"/>
          </w:tcPr>
          <w:p w14:paraId="3BD1BE04" w14:textId="7C3C2FAF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Location (Physical address</w:t>
            </w:r>
            <w:r w:rsidR="00EC28A2" w:rsidRPr="00681C55">
              <w:rPr>
                <w:rFonts w:ascii="Arial" w:hAnsi="Arial" w:cs="Arial"/>
                <w:b w:val="0"/>
                <w:bCs/>
                <w:sz w:val="20"/>
              </w:rPr>
              <w:t>)</w:t>
            </w:r>
          </w:p>
        </w:tc>
        <w:tc>
          <w:tcPr>
            <w:tcW w:w="7560" w:type="dxa"/>
            <w:vAlign w:val="center"/>
          </w:tcPr>
          <w:p w14:paraId="78736954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2DBD9A18" w14:textId="77777777" w:rsidTr="00681C55">
        <w:trPr>
          <w:trHeight w:val="197"/>
          <w:jc w:val="center"/>
        </w:trPr>
        <w:tc>
          <w:tcPr>
            <w:tcW w:w="3083" w:type="dxa"/>
            <w:vAlign w:val="center"/>
          </w:tcPr>
          <w:p w14:paraId="5E6A0D1F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Activity(ies)</w:t>
            </w:r>
          </w:p>
        </w:tc>
        <w:tc>
          <w:tcPr>
            <w:tcW w:w="7560" w:type="dxa"/>
            <w:vAlign w:val="center"/>
          </w:tcPr>
          <w:p w14:paraId="258656D3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61537F36" w14:textId="77777777" w:rsidTr="00681C55">
        <w:trPr>
          <w:trHeight w:val="54"/>
          <w:jc w:val="center"/>
        </w:trPr>
        <w:tc>
          <w:tcPr>
            <w:tcW w:w="3083" w:type="dxa"/>
            <w:vAlign w:val="center"/>
          </w:tcPr>
          <w:p w14:paraId="5DCD6275" w14:textId="4EE2D2EA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Responsible party(ies)/Product owner</w:t>
            </w:r>
          </w:p>
        </w:tc>
        <w:tc>
          <w:tcPr>
            <w:tcW w:w="7560" w:type="dxa"/>
            <w:vAlign w:val="center"/>
          </w:tcPr>
          <w:p w14:paraId="2B47173E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729C05E2" w14:textId="77777777" w:rsidTr="00681C55">
        <w:trPr>
          <w:trHeight w:val="54"/>
          <w:jc w:val="center"/>
        </w:trPr>
        <w:tc>
          <w:tcPr>
            <w:tcW w:w="3083" w:type="dxa"/>
            <w:vAlign w:val="center"/>
          </w:tcPr>
          <w:p w14:paraId="5B4424B7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 xml:space="preserve">Means of product storage </w:t>
            </w:r>
          </w:p>
          <w:p w14:paraId="6041621C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(if applicable)</w:t>
            </w:r>
          </w:p>
        </w:tc>
        <w:tc>
          <w:tcPr>
            <w:tcW w:w="7560" w:type="dxa"/>
            <w:vAlign w:val="center"/>
          </w:tcPr>
          <w:p w14:paraId="475DC003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  <w:tr w:rsidR="00A8609F" w:rsidRPr="00681C55" w14:paraId="55991CF8" w14:textId="77777777" w:rsidTr="00681C55">
        <w:trPr>
          <w:trHeight w:val="54"/>
          <w:jc w:val="center"/>
        </w:trPr>
        <w:tc>
          <w:tcPr>
            <w:tcW w:w="3083" w:type="dxa"/>
            <w:vAlign w:val="center"/>
          </w:tcPr>
          <w:p w14:paraId="709F8A50" w14:textId="77777777" w:rsidR="00A8609F" w:rsidRPr="00681C55" w:rsidRDefault="00A8609F" w:rsidP="00681C55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sz w:val="20"/>
              </w:rPr>
            </w:pPr>
            <w:r w:rsidRPr="00681C55">
              <w:rPr>
                <w:rFonts w:ascii="Arial" w:hAnsi="Arial" w:cs="Arial"/>
                <w:b w:val="0"/>
                <w:bCs/>
                <w:sz w:val="20"/>
              </w:rPr>
              <w:t>Means of transport to next facility</w:t>
            </w:r>
          </w:p>
        </w:tc>
        <w:tc>
          <w:tcPr>
            <w:tcW w:w="7560" w:type="dxa"/>
            <w:vAlign w:val="center"/>
          </w:tcPr>
          <w:p w14:paraId="338A2423" w14:textId="22119D45" w:rsidR="00A8609F" w:rsidRPr="00681C55" w:rsidRDefault="00213E33" w:rsidP="00213E33">
            <w:pPr>
              <w:pStyle w:val="Title"/>
              <w:jc w:val="left"/>
              <w:outlineLvl w:val="0"/>
              <w:rPr>
                <w:rFonts w:ascii="Arial" w:hAnsi="Arial" w:cs="Arial"/>
                <w:b w:val="0"/>
                <w:bCs/>
                <w:iCs/>
                <w:sz w:val="20"/>
                <w:szCs w:val="20"/>
              </w:rPr>
            </w:pP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instrText xml:space="preserve"> FORMTEXT </w:instrTex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separate"/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noProof/>
                <w:sz w:val="20"/>
                <w:szCs w:val="20"/>
              </w:rPr>
              <w:t> </w:t>
            </w:r>
            <w:r w:rsidRPr="00681C55">
              <w:rPr>
                <w:rFonts w:ascii="Arial" w:hAnsi="Arial" w:cs="Arial"/>
                <w:b w:val="0"/>
                <w:iCs/>
                <w:sz w:val="20"/>
                <w:szCs w:val="20"/>
              </w:rPr>
              <w:fldChar w:fldCharType="end"/>
            </w:r>
          </w:p>
        </w:tc>
      </w:tr>
    </w:tbl>
    <w:p w14:paraId="632D90E4" w14:textId="77777777" w:rsidR="006B33A2" w:rsidRPr="00681C55" w:rsidRDefault="006B33A2">
      <w:pPr>
        <w:rPr>
          <w:rFonts w:ascii="Arial" w:hAnsi="Arial" w:cs="Arial"/>
        </w:rPr>
      </w:pPr>
    </w:p>
    <w:p w14:paraId="4CDF6A0C" w14:textId="77777777" w:rsidR="006B33A2" w:rsidRPr="00681C55" w:rsidRDefault="006B33A2">
      <w:pPr>
        <w:rPr>
          <w:rFonts w:ascii="Arial" w:hAnsi="Arial" w:cs="Arial"/>
        </w:rPr>
      </w:pPr>
    </w:p>
    <w:tbl>
      <w:tblPr>
        <w:tblW w:w="10631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4" w:type="dxa"/>
          <w:left w:w="58" w:type="dxa"/>
          <w:bottom w:w="14" w:type="dxa"/>
          <w:right w:w="58" w:type="dxa"/>
        </w:tblCellMar>
        <w:tblLook w:val="04A0" w:firstRow="1" w:lastRow="0" w:firstColumn="1" w:lastColumn="0" w:noHBand="0" w:noVBand="1"/>
      </w:tblPr>
      <w:tblGrid>
        <w:gridCol w:w="3428"/>
        <w:gridCol w:w="3600"/>
        <w:gridCol w:w="3603"/>
      </w:tblGrid>
      <w:tr w:rsidR="00BD599F" w:rsidRPr="00681C55" w14:paraId="1361A824" w14:textId="77777777" w:rsidTr="005E60B3">
        <w:trPr>
          <w:trHeight w:val="300"/>
          <w:jc w:val="center"/>
        </w:trPr>
        <w:tc>
          <w:tcPr>
            <w:tcW w:w="106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466370" w14:textId="38A06867" w:rsidR="00BD599F" w:rsidRPr="00AF11D5" w:rsidRDefault="00077721" w:rsidP="00681C5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eastAsia="Garamond" w:hAnsi="Arial" w:cs="Arial"/>
                <w:b/>
                <w:bCs/>
                <w:i/>
                <w:color w:val="0000FF"/>
                <w:sz w:val="20"/>
                <w:szCs w:val="20"/>
              </w:rPr>
            </w:pPr>
            <w:r w:rsidRPr="00AF11D5">
              <w:rPr>
                <w:rFonts w:ascii="Arial" w:hAnsi="Arial" w:cs="Arial"/>
                <w:b/>
                <w:bCs/>
                <w:i/>
                <w:color w:val="0000FF"/>
                <w:sz w:val="20"/>
                <w:szCs w:val="20"/>
              </w:rPr>
              <w:t xml:space="preserve">For </w:t>
            </w:r>
            <w:r w:rsidR="00EC28A2" w:rsidRPr="00AF11D5">
              <w:rPr>
                <w:rFonts w:ascii="Arial" w:hAnsi="Arial" w:cs="Arial"/>
                <w:b/>
                <w:bCs/>
                <w:i/>
                <w:color w:val="0000FF"/>
                <w:sz w:val="20"/>
                <w:szCs w:val="20"/>
              </w:rPr>
              <w:t>CERES GmbH</w:t>
            </w:r>
            <w:r w:rsidRPr="00AF11D5">
              <w:rPr>
                <w:rFonts w:ascii="Arial" w:hAnsi="Arial" w:cs="Arial"/>
                <w:b/>
                <w:bCs/>
                <w:i/>
                <w:color w:val="0000FF"/>
                <w:sz w:val="20"/>
                <w:szCs w:val="20"/>
              </w:rPr>
              <w:t xml:space="preserve"> Office Use Only</w:t>
            </w:r>
          </w:p>
        </w:tc>
      </w:tr>
      <w:tr w:rsidR="00077721" w:rsidRPr="00681C55" w14:paraId="0C0D148D" w14:textId="77777777" w:rsidTr="005E60B3">
        <w:trPr>
          <w:trHeight w:val="300"/>
          <w:jc w:val="center"/>
        </w:trPr>
        <w:tc>
          <w:tcPr>
            <w:tcW w:w="106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D24E4" w14:textId="59CB1BA6" w:rsidR="00354F85" w:rsidRPr="00AF11D5" w:rsidRDefault="00077721" w:rsidP="003F548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AF11D5">
              <w:rPr>
                <w:rFonts w:ascii="Arial" w:hAnsi="Arial" w:cs="Arial"/>
                <w:color w:val="0000FF"/>
                <w:sz w:val="20"/>
                <w:szCs w:val="20"/>
              </w:rPr>
              <w:t xml:space="preserve">This travel plan </w:t>
            </w:r>
            <w:r w:rsidR="00056101" w:rsidRPr="00AF11D5">
              <w:rPr>
                <w:rFonts w:ascii="Arial" w:hAnsi="Arial" w:cs="Arial"/>
                <w:color w:val="0000FF"/>
                <w:sz w:val="20"/>
                <w:szCs w:val="20"/>
              </w:rPr>
              <w:t>is</w:t>
            </w:r>
            <w:r w:rsidR="00123E4B" w:rsidRPr="00AF11D5">
              <w:rPr>
                <w:rFonts w:ascii="Arial" w:hAnsi="Arial" w:cs="Arial"/>
                <w:color w:val="0000FF"/>
                <w:sz w:val="20"/>
                <w:szCs w:val="20"/>
              </w:rPr>
              <w:t xml:space="preserve"> approved by </w:t>
            </w:r>
            <w:r w:rsidR="00CD6BC1" w:rsidRPr="00AF11D5">
              <w:rPr>
                <w:rFonts w:ascii="Arial" w:hAnsi="Arial" w:cs="Arial"/>
                <w:color w:val="0000FF"/>
                <w:sz w:val="20"/>
                <w:szCs w:val="20"/>
              </w:rPr>
              <w:t>CERES GmbH</w:t>
            </w:r>
            <w:r w:rsidR="00123E4B" w:rsidRPr="00AF11D5">
              <w:rPr>
                <w:rFonts w:ascii="Arial" w:hAnsi="Arial" w:cs="Arial"/>
                <w:color w:val="0000FF"/>
                <w:sz w:val="20"/>
                <w:szCs w:val="20"/>
              </w:rPr>
              <w:t xml:space="preserve"> </w:t>
            </w:r>
            <w:r w:rsidR="007C4D37" w:rsidRPr="00AF11D5">
              <w:rPr>
                <w:rFonts w:ascii="Arial" w:hAnsi="Arial" w:cs="Arial"/>
                <w:color w:val="0000FF"/>
                <w:sz w:val="20"/>
                <w:szCs w:val="20"/>
              </w:rPr>
              <w:t xml:space="preserve">and will be submitted with the </w:t>
            </w:r>
            <w:r w:rsidR="00D53AD8" w:rsidRPr="00AF11D5">
              <w:rPr>
                <w:rFonts w:ascii="Arial" w:hAnsi="Arial" w:cs="Arial"/>
                <w:color w:val="0000FF"/>
                <w:sz w:val="20"/>
                <w:szCs w:val="20"/>
              </w:rPr>
              <w:t>Certificate of Inspection for the above listed bulk organic products</w:t>
            </w:r>
            <w:r w:rsidR="007C4D37" w:rsidRPr="00AF11D5">
              <w:rPr>
                <w:rFonts w:ascii="Arial" w:hAnsi="Arial" w:cs="Arial"/>
                <w:color w:val="0000FF"/>
                <w:sz w:val="20"/>
                <w:szCs w:val="20"/>
              </w:rPr>
              <w:t xml:space="preserve"> in the Trade Control and Expert Syst</w:t>
            </w:r>
            <w:r w:rsidR="00D53AD8" w:rsidRPr="00AF11D5">
              <w:rPr>
                <w:rFonts w:ascii="Arial" w:hAnsi="Arial" w:cs="Arial"/>
                <w:color w:val="0000FF"/>
                <w:sz w:val="20"/>
                <w:szCs w:val="20"/>
              </w:rPr>
              <w:t>em</w:t>
            </w:r>
            <w:r w:rsidR="00123E4B" w:rsidRPr="00AF11D5">
              <w:rPr>
                <w:rFonts w:ascii="Arial" w:hAnsi="Arial" w:cs="Arial"/>
                <w:color w:val="0000FF"/>
                <w:sz w:val="20"/>
                <w:szCs w:val="20"/>
              </w:rPr>
              <w:t xml:space="preserve"> </w:t>
            </w:r>
            <w:r w:rsidR="00D53AD8" w:rsidRPr="00AF11D5">
              <w:rPr>
                <w:rFonts w:ascii="Arial" w:hAnsi="Arial" w:cs="Arial"/>
                <w:color w:val="0000FF"/>
                <w:sz w:val="20"/>
                <w:szCs w:val="20"/>
              </w:rPr>
              <w:t>(</w:t>
            </w:r>
            <w:r w:rsidR="00123E4B" w:rsidRPr="00AF11D5">
              <w:rPr>
                <w:rFonts w:ascii="Arial" w:hAnsi="Arial" w:cs="Arial"/>
                <w:color w:val="0000FF"/>
                <w:sz w:val="20"/>
                <w:szCs w:val="20"/>
              </w:rPr>
              <w:t>TRACES</w:t>
            </w:r>
            <w:r w:rsidR="00D53AD8" w:rsidRPr="00AF11D5">
              <w:rPr>
                <w:rFonts w:ascii="Arial" w:hAnsi="Arial" w:cs="Arial"/>
                <w:color w:val="0000FF"/>
                <w:sz w:val="20"/>
                <w:szCs w:val="20"/>
              </w:rPr>
              <w:t>) to comply with</w:t>
            </w:r>
            <w:r w:rsidR="00354F85" w:rsidRPr="00AF11D5">
              <w:rPr>
                <w:rFonts w:ascii="Arial" w:hAnsi="Arial" w:cs="Arial"/>
                <w:color w:val="0000FF"/>
                <w:sz w:val="20"/>
                <w:szCs w:val="20"/>
              </w:rPr>
              <w:t xml:space="preserve"> Article 16 (5) of Delegated Regulation (EU) 2021/1</w:t>
            </w:r>
            <w:r w:rsidR="003F5487">
              <w:rPr>
                <w:rFonts w:ascii="Arial" w:hAnsi="Arial" w:cs="Arial"/>
                <w:color w:val="0000FF"/>
                <w:sz w:val="20"/>
                <w:szCs w:val="20"/>
              </w:rPr>
              <w:t>698</w:t>
            </w:r>
            <w:r w:rsidR="00354F85" w:rsidRPr="00AF11D5">
              <w:rPr>
                <w:rFonts w:ascii="Arial" w:hAnsi="Arial" w:cs="Arial"/>
                <w:color w:val="0000FF"/>
                <w:sz w:val="20"/>
                <w:szCs w:val="20"/>
              </w:rPr>
              <w:t>.</w:t>
            </w:r>
          </w:p>
        </w:tc>
      </w:tr>
      <w:tr w:rsidR="006B33A2" w:rsidRPr="00681C55" w14:paraId="142421C3" w14:textId="77777777" w:rsidTr="005E60B3">
        <w:trPr>
          <w:trHeight w:val="300"/>
          <w:jc w:val="center"/>
        </w:trPr>
        <w:tc>
          <w:tcPr>
            <w:tcW w:w="3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0C91D0" w14:textId="47286044" w:rsidR="006B33A2" w:rsidRPr="00AF11D5" w:rsidRDefault="006B33A2" w:rsidP="00213E3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AF11D5">
              <w:rPr>
                <w:rFonts w:ascii="Arial" w:hAnsi="Arial" w:cs="Arial"/>
                <w:color w:val="0000FF"/>
                <w:sz w:val="20"/>
                <w:szCs w:val="20"/>
              </w:rPr>
              <w:t xml:space="preserve">COI #: </w:t>
            </w:r>
            <w:r w:rsidR="00213E33" w:rsidRPr="00AF11D5">
              <w:rPr>
                <w:rFonts w:ascii="Arial" w:hAnsi="Arial" w:cs="Arial"/>
                <w:b/>
                <w:iCs/>
                <w:color w:val="0000FF"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213E33" w:rsidRPr="00AF11D5">
              <w:rPr>
                <w:rFonts w:ascii="Arial" w:hAnsi="Arial" w:cs="Arial"/>
                <w:iCs/>
                <w:color w:val="0000FF"/>
                <w:sz w:val="20"/>
                <w:szCs w:val="20"/>
              </w:rPr>
              <w:instrText xml:space="preserve"> FORMTEXT </w:instrText>
            </w:r>
            <w:r w:rsidR="00213E33" w:rsidRPr="00AF11D5">
              <w:rPr>
                <w:rFonts w:ascii="Arial" w:hAnsi="Arial" w:cs="Arial"/>
                <w:b/>
                <w:iCs/>
                <w:color w:val="0000FF"/>
                <w:sz w:val="20"/>
                <w:szCs w:val="20"/>
              </w:rPr>
            </w:r>
            <w:r w:rsidR="00213E33" w:rsidRPr="00AF11D5">
              <w:rPr>
                <w:rFonts w:ascii="Arial" w:hAnsi="Arial" w:cs="Arial"/>
                <w:b/>
                <w:iCs/>
                <w:color w:val="0000FF"/>
                <w:sz w:val="20"/>
                <w:szCs w:val="20"/>
              </w:rPr>
              <w:fldChar w:fldCharType="separate"/>
            </w:r>
            <w:r w:rsidR="00213E33" w:rsidRPr="00AF11D5">
              <w:rPr>
                <w:rFonts w:ascii="Arial" w:hAnsi="Arial" w:cs="Arial"/>
                <w:iCs/>
                <w:noProof/>
                <w:color w:val="0000FF"/>
                <w:sz w:val="20"/>
                <w:szCs w:val="20"/>
              </w:rPr>
              <w:t> </w:t>
            </w:r>
            <w:r w:rsidR="00213E33" w:rsidRPr="00AF11D5">
              <w:rPr>
                <w:rFonts w:ascii="Arial" w:hAnsi="Arial" w:cs="Arial"/>
                <w:iCs/>
                <w:noProof/>
                <w:color w:val="0000FF"/>
                <w:sz w:val="20"/>
                <w:szCs w:val="20"/>
              </w:rPr>
              <w:t> </w:t>
            </w:r>
            <w:r w:rsidR="00213E33" w:rsidRPr="00AF11D5">
              <w:rPr>
                <w:rFonts w:ascii="Arial" w:hAnsi="Arial" w:cs="Arial"/>
                <w:iCs/>
                <w:noProof/>
                <w:color w:val="0000FF"/>
                <w:sz w:val="20"/>
                <w:szCs w:val="20"/>
              </w:rPr>
              <w:t> </w:t>
            </w:r>
            <w:r w:rsidR="00213E33" w:rsidRPr="00AF11D5">
              <w:rPr>
                <w:rFonts w:ascii="Arial" w:hAnsi="Arial" w:cs="Arial"/>
                <w:iCs/>
                <w:noProof/>
                <w:color w:val="0000FF"/>
                <w:sz w:val="20"/>
                <w:szCs w:val="20"/>
              </w:rPr>
              <w:t> </w:t>
            </w:r>
            <w:r w:rsidR="00213E33" w:rsidRPr="00AF11D5">
              <w:rPr>
                <w:rFonts w:ascii="Arial" w:hAnsi="Arial" w:cs="Arial"/>
                <w:iCs/>
                <w:noProof/>
                <w:color w:val="0000FF"/>
                <w:sz w:val="20"/>
                <w:szCs w:val="20"/>
              </w:rPr>
              <w:t> </w:t>
            </w:r>
            <w:r w:rsidR="00213E33" w:rsidRPr="00AF11D5">
              <w:rPr>
                <w:rFonts w:ascii="Arial" w:hAnsi="Arial" w:cs="Arial"/>
                <w:b/>
                <w:iCs/>
                <w:color w:val="0000FF"/>
                <w:sz w:val="20"/>
                <w:szCs w:val="20"/>
              </w:rPr>
              <w:fldChar w:fldCharType="end"/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2B4F3" w14:textId="55D29018" w:rsidR="006B33A2" w:rsidRPr="00AF11D5" w:rsidRDefault="006B33A2" w:rsidP="00213E3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AF11D5">
              <w:rPr>
                <w:rFonts w:ascii="Arial" w:hAnsi="Arial" w:cs="Arial"/>
                <w:color w:val="0000FF"/>
                <w:sz w:val="20"/>
                <w:szCs w:val="20"/>
              </w:rPr>
              <w:t xml:space="preserve">Issued by: </w:t>
            </w:r>
            <w:r w:rsidR="00213E33" w:rsidRPr="00AF11D5">
              <w:rPr>
                <w:rFonts w:ascii="Arial" w:hAnsi="Arial" w:cs="Arial"/>
                <w:b/>
                <w:iCs/>
                <w:color w:val="0000FF"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213E33" w:rsidRPr="00AF11D5">
              <w:rPr>
                <w:rFonts w:ascii="Arial" w:hAnsi="Arial" w:cs="Arial"/>
                <w:iCs/>
                <w:color w:val="0000FF"/>
                <w:sz w:val="20"/>
                <w:szCs w:val="20"/>
              </w:rPr>
              <w:instrText xml:space="preserve"> FORMTEXT </w:instrText>
            </w:r>
            <w:r w:rsidR="00213E33" w:rsidRPr="00AF11D5">
              <w:rPr>
                <w:rFonts w:ascii="Arial" w:hAnsi="Arial" w:cs="Arial"/>
                <w:b/>
                <w:iCs/>
                <w:color w:val="0000FF"/>
                <w:sz w:val="20"/>
                <w:szCs w:val="20"/>
              </w:rPr>
            </w:r>
            <w:r w:rsidR="00213E33" w:rsidRPr="00AF11D5">
              <w:rPr>
                <w:rFonts w:ascii="Arial" w:hAnsi="Arial" w:cs="Arial"/>
                <w:b/>
                <w:iCs/>
                <w:color w:val="0000FF"/>
                <w:sz w:val="20"/>
                <w:szCs w:val="20"/>
              </w:rPr>
              <w:fldChar w:fldCharType="separate"/>
            </w:r>
            <w:r w:rsidR="00213E33" w:rsidRPr="00AF11D5">
              <w:rPr>
                <w:rFonts w:ascii="Arial" w:hAnsi="Arial" w:cs="Arial"/>
                <w:iCs/>
                <w:noProof/>
                <w:color w:val="0000FF"/>
                <w:sz w:val="20"/>
                <w:szCs w:val="20"/>
              </w:rPr>
              <w:t> </w:t>
            </w:r>
            <w:r w:rsidR="00213E33" w:rsidRPr="00AF11D5">
              <w:rPr>
                <w:rFonts w:ascii="Arial" w:hAnsi="Arial" w:cs="Arial"/>
                <w:iCs/>
                <w:noProof/>
                <w:color w:val="0000FF"/>
                <w:sz w:val="20"/>
                <w:szCs w:val="20"/>
              </w:rPr>
              <w:t> </w:t>
            </w:r>
            <w:r w:rsidR="00213E33" w:rsidRPr="00AF11D5">
              <w:rPr>
                <w:rFonts w:ascii="Arial" w:hAnsi="Arial" w:cs="Arial"/>
                <w:iCs/>
                <w:noProof/>
                <w:color w:val="0000FF"/>
                <w:sz w:val="20"/>
                <w:szCs w:val="20"/>
              </w:rPr>
              <w:t> </w:t>
            </w:r>
            <w:r w:rsidR="00213E33" w:rsidRPr="00AF11D5">
              <w:rPr>
                <w:rFonts w:ascii="Arial" w:hAnsi="Arial" w:cs="Arial"/>
                <w:iCs/>
                <w:noProof/>
                <w:color w:val="0000FF"/>
                <w:sz w:val="20"/>
                <w:szCs w:val="20"/>
              </w:rPr>
              <w:t> </w:t>
            </w:r>
            <w:r w:rsidR="00213E33" w:rsidRPr="00AF11D5">
              <w:rPr>
                <w:rFonts w:ascii="Arial" w:hAnsi="Arial" w:cs="Arial"/>
                <w:iCs/>
                <w:noProof/>
                <w:color w:val="0000FF"/>
                <w:sz w:val="20"/>
                <w:szCs w:val="20"/>
              </w:rPr>
              <w:t> </w:t>
            </w:r>
            <w:r w:rsidR="00213E33" w:rsidRPr="00AF11D5">
              <w:rPr>
                <w:rFonts w:ascii="Arial" w:hAnsi="Arial" w:cs="Arial"/>
                <w:b/>
                <w:iCs/>
                <w:color w:val="0000FF"/>
                <w:sz w:val="20"/>
                <w:szCs w:val="20"/>
              </w:rPr>
              <w:fldChar w:fldCharType="end"/>
            </w:r>
          </w:p>
        </w:tc>
        <w:tc>
          <w:tcPr>
            <w:tcW w:w="3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B46B3" w14:textId="6F727743" w:rsidR="006B33A2" w:rsidRPr="00AF11D5" w:rsidRDefault="006B33A2" w:rsidP="00213E3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AF11D5">
              <w:rPr>
                <w:rFonts w:ascii="Arial" w:hAnsi="Arial" w:cs="Arial"/>
                <w:color w:val="0000FF"/>
                <w:sz w:val="20"/>
                <w:szCs w:val="20"/>
              </w:rPr>
              <w:t xml:space="preserve">Date: </w:t>
            </w:r>
            <w:r w:rsidR="00213E33" w:rsidRPr="00AF11D5">
              <w:rPr>
                <w:rFonts w:ascii="Arial" w:hAnsi="Arial" w:cs="Arial"/>
                <w:b/>
                <w:iCs/>
                <w:color w:val="0000FF"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213E33" w:rsidRPr="00AF11D5">
              <w:rPr>
                <w:rFonts w:ascii="Arial" w:hAnsi="Arial" w:cs="Arial"/>
                <w:iCs/>
                <w:color w:val="0000FF"/>
                <w:sz w:val="20"/>
                <w:szCs w:val="20"/>
              </w:rPr>
              <w:instrText xml:space="preserve"> FORMTEXT </w:instrText>
            </w:r>
            <w:r w:rsidR="00213E33" w:rsidRPr="00AF11D5">
              <w:rPr>
                <w:rFonts w:ascii="Arial" w:hAnsi="Arial" w:cs="Arial"/>
                <w:b/>
                <w:iCs/>
                <w:color w:val="0000FF"/>
                <w:sz w:val="20"/>
                <w:szCs w:val="20"/>
              </w:rPr>
            </w:r>
            <w:r w:rsidR="00213E33" w:rsidRPr="00AF11D5">
              <w:rPr>
                <w:rFonts w:ascii="Arial" w:hAnsi="Arial" w:cs="Arial"/>
                <w:b/>
                <w:iCs/>
                <w:color w:val="0000FF"/>
                <w:sz w:val="20"/>
                <w:szCs w:val="20"/>
              </w:rPr>
              <w:fldChar w:fldCharType="separate"/>
            </w:r>
            <w:r w:rsidR="00213E33" w:rsidRPr="00AF11D5">
              <w:rPr>
                <w:rFonts w:ascii="Arial" w:hAnsi="Arial" w:cs="Arial"/>
                <w:iCs/>
                <w:noProof/>
                <w:color w:val="0000FF"/>
                <w:sz w:val="20"/>
                <w:szCs w:val="20"/>
              </w:rPr>
              <w:t> </w:t>
            </w:r>
            <w:r w:rsidR="00213E33" w:rsidRPr="00AF11D5">
              <w:rPr>
                <w:rFonts w:ascii="Arial" w:hAnsi="Arial" w:cs="Arial"/>
                <w:iCs/>
                <w:noProof/>
                <w:color w:val="0000FF"/>
                <w:sz w:val="20"/>
                <w:szCs w:val="20"/>
              </w:rPr>
              <w:t> </w:t>
            </w:r>
            <w:r w:rsidR="00213E33" w:rsidRPr="00AF11D5">
              <w:rPr>
                <w:rFonts w:ascii="Arial" w:hAnsi="Arial" w:cs="Arial"/>
                <w:iCs/>
                <w:noProof/>
                <w:color w:val="0000FF"/>
                <w:sz w:val="20"/>
                <w:szCs w:val="20"/>
              </w:rPr>
              <w:t> </w:t>
            </w:r>
            <w:r w:rsidR="00213E33" w:rsidRPr="00AF11D5">
              <w:rPr>
                <w:rFonts w:ascii="Arial" w:hAnsi="Arial" w:cs="Arial"/>
                <w:iCs/>
                <w:noProof/>
                <w:color w:val="0000FF"/>
                <w:sz w:val="20"/>
                <w:szCs w:val="20"/>
              </w:rPr>
              <w:t> </w:t>
            </w:r>
            <w:r w:rsidR="00213E33" w:rsidRPr="00AF11D5">
              <w:rPr>
                <w:rFonts w:ascii="Arial" w:hAnsi="Arial" w:cs="Arial"/>
                <w:iCs/>
                <w:noProof/>
                <w:color w:val="0000FF"/>
                <w:sz w:val="20"/>
                <w:szCs w:val="20"/>
              </w:rPr>
              <w:t> </w:t>
            </w:r>
            <w:r w:rsidR="00213E33" w:rsidRPr="00AF11D5">
              <w:rPr>
                <w:rFonts w:ascii="Arial" w:hAnsi="Arial" w:cs="Arial"/>
                <w:b/>
                <w:iCs/>
                <w:color w:val="0000FF"/>
                <w:sz w:val="20"/>
                <w:szCs w:val="20"/>
              </w:rPr>
              <w:fldChar w:fldCharType="end"/>
            </w:r>
          </w:p>
        </w:tc>
      </w:tr>
    </w:tbl>
    <w:p w14:paraId="783FB858" w14:textId="0586BF55" w:rsidR="002F3F65" w:rsidRPr="00681C55" w:rsidRDefault="002F3F65" w:rsidP="001E3C57">
      <w:pPr>
        <w:rPr>
          <w:rFonts w:ascii="Arial" w:hAnsi="Arial" w:cs="Arial"/>
          <w:sz w:val="20"/>
          <w:szCs w:val="20"/>
        </w:rPr>
      </w:pPr>
    </w:p>
    <w:p w14:paraId="1D66DDD9" w14:textId="279DBD34" w:rsidR="00B35E6E" w:rsidRPr="00681C55" w:rsidRDefault="00B35E6E" w:rsidP="001E3C57">
      <w:pPr>
        <w:rPr>
          <w:rFonts w:ascii="Arial" w:hAnsi="Arial" w:cs="Arial"/>
          <w:sz w:val="20"/>
          <w:szCs w:val="20"/>
        </w:rPr>
      </w:pPr>
    </w:p>
    <w:p w14:paraId="69704D5A" w14:textId="7C6340F5" w:rsidR="00B35E6E" w:rsidRPr="00681C55" w:rsidRDefault="00B35E6E" w:rsidP="001E3C57">
      <w:pPr>
        <w:rPr>
          <w:rFonts w:ascii="Arial" w:hAnsi="Arial" w:cs="Arial"/>
          <w:sz w:val="20"/>
          <w:szCs w:val="20"/>
        </w:rPr>
      </w:pPr>
    </w:p>
    <w:p w14:paraId="06BFE740" w14:textId="1F4759FD" w:rsidR="00B35E6E" w:rsidRPr="00681C55" w:rsidRDefault="00B35E6E" w:rsidP="001E3C57">
      <w:pPr>
        <w:rPr>
          <w:rFonts w:ascii="Arial" w:hAnsi="Arial" w:cs="Arial"/>
          <w:sz w:val="20"/>
          <w:szCs w:val="20"/>
        </w:rPr>
      </w:pPr>
    </w:p>
    <w:sectPr w:rsidR="00B35E6E" w:rsidRPr="00681C55" w:rsidSect="005E60B3">
      <w:headerReference w:type="default" r:id="rId12"/>
      <w:footerReference w:type="default" r:id="rId13"/>
      <w:pgSz w:w="12240" w:h="15840"/>
      <w:pgMar w:top="1440" w:right="1440" w:bottom="1440" w:left="1440" w:header="568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9C369B" w14:textId="77777777" w:rsidR="003D5715" w:rsidRDefault="003D5715">
      <w:r>
        <w:separator/>
      </w:r>
    </w:p>
  </w:endnote>
  <w:endnote w:type="continuationSeparator" w:id="0">
    <w:p w14:paraId="2927775E" w14:textId="77777777" w:rsidR="003D5715" w:rsidRDefault="003D5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629AC" w14:textId="77777777" w:rsidR="00681C55" w:rsidRDefault="00681C55" w:rsidP="00681C55">
    <w:pPr>
      <w:pStyle w:val="Tabellenberschrift"/>
      <w:rPr>
        <w:rFonts w:ascii="Arial" w:hAnsi="Arial"/>
        <w:b w:val="0"/>
        <w:bCs/>
        <w:i w:val="0"/>
        <w:iCs/>
        <w:sz w:val="16"/>
        <w:szCs w:val="16"/>
        <w:lang w:val="en-GB"/>
      </w:rPr>
    </w:pPr>
    <w:r>
      <w:rPr>
        <w:rFonts w:ascii="Arial" w:hAnsi="Arial"/>
        <w:b w:val="0"/>
        <w:bCs/>
        <w:i w:val="0"/>
        <w:iCs/>
        <w:sz w:val="16"/>
        <w:szCs w:val="16"/>
        <w:lang w:val="en-GB"/>
      </w:rPr>
      <w:t>_____________________________________________________________________________________________________</w:t>
    </w:r>
  </w:p>
  <w:p w14:paraId="79C9A6BD" w14:textId="77777777" w:rsidR="00681C55" w:rsidRPr="001A2570" w:rsidRDefault="00681C55" w:rsidP="00681C55">
    <w:pPr>
      <w:pStyle w:val="Tabellenberschrift"/>
      <w:spacing w:after="0"/>
      <w:rPr>
        <w:rFonts w:ascii="Arial" w:hAnsi="Arial"/>
        <w:b w:val="0"/>
        <w:bCs/>
        <w:i w:val="0"/>
        <w:iCs/>
        <w:sz w:val="16"/>
        <w:szCs w:val="16"/>
        <w:lang w:val="en-GB"/>
      </w:rPr>
    </w:pPr>
    <w:r w:rsidRPr="001A2570">
      <w:rPr>
        <w:rFonts w:ascii="Arial" w:hAnsi="Arial"/>
        <w:b w:val="0"/>
        <w:bCs/>
        <w:i w:val="0"/>
        <w:iCs/>
        <w:sz w:val="16"/>
        <w:szCs w:val="16"/>
        <w:lang w:val="en-GB"/>
      </w:rPr>
      <w:t xml:space="preserve">CERES CERtification of Environmental Standards GmbH; Domicile: </w:t>
    </w:r>
    <w:r>
      <w:rPr>
        <w:rFonts w:ascii="Arial" w:hAnsi="Arial"/>
        <w:b w:val="0"/>
        <w:bCs/>
        <w:i w:val="0"/>
        <w:iCs/>
        <w:sz w:val="16"/>
        <w:szCs w:val="16"/>
        <w:lang w:val="en-GB"/>
      </w:rPr>
      <w:t>Hersbruck</w:t>
    </w:r>
    <w:r w:rsidRPr="001A2570">
      <w:rPr>
        <w:rFonts w:ascii="Arial" w:hAnsi="Arial"/>
        <w:b w:val="0"/>
        <w:bCs/>
        <w:i w:val="0"/>
        <w:iCs/>
        <w:sz w:val="16"/>
        <w:szCs w:val="16"/>
        <w:lang w:val="en-GB"/>
      </w:rPr>
      <w:t>, Germany;</w:t>
    </w:r>
  </w:p>
  <w:p w14:paraId="480E9938" w14:textId="77777777" w:rsidR="00681C55" w:rsidRPr="00BA548A" w:rsidRDefault="00681C55" w:rsidP="00681C55">
    <w:pPr>
      <w:pStyle w:val="Tabellenberschrift"/>
      <w:spacing w:after="0"/>
      <w:rPr>
        <w:rFonts w:ascii="Arial" w:hAnsi="Arial"/>
        <w:b w:val="0"/>
        <w:bCs/>
        <w:i w:val="0"/>
        <w:iCs/>
        <w:sz w:val="16"/>
        <w:szCs w:val="16"/>
        <w:lang w:val="fr-CH"/>
      </w:rPr>
    </w:pPr>
    <w:r w:rsidRPr="00BA548A">
      <w:rPr>
        <w:rFonts w:ascii="Arial" w:hAnsi="Arial"/>
        <w:b w:val="0"/>
        <w:bCs/>
        <w:i w:val="0"/>
        <w:iCs/>
        <w:sz w:val="16"/>
        <w:szCs w:val="16"/>
        <w:lang w:val="fr-CH"/>
      </w:rPr>
      <w:t>Tel: +49 (9151) 966920; Email: info@ceres-cert.de; www.ceres-cert.</w:t>
    </w:r>
    <w:r>
      <w:rPr>
        <w:rFonts w:ascii="Arial" w:hAnsi="Arial"/>
        <w:b w:val="0"/>
        <w:bCs/>
        <w:i w:val="0"/>
        <w:iCs/>
        <w:sz w:val="16"/>
        <w:szCs w:val="16"/>
        <w:lang w:val="fr-CH"/>
      </w:rPr>
      <w:t>de</w:t>
    </w:r>
  </w:p>
  <w:p w14:paraId="7E6D6DB8" w14:textId="09ADA9F7" w:rsidR="002366D1" w:rsidRPr="00213E33" w:rsidRDefault="00681C55" w:rsidP="00213E33">
    <w:pPr>
      <w:pStyle w:val="Tabellenberschrift"/>
      <w:spacing w:after="0"/>
      <w:rPr>
        <w:rFonts w:ascii="Arial" w:hAnsi="Arial" w:cs="Arial"/>
        <w:b w:val="0"/>
        <w:bCs/>
        <w:i w:val="0"/>
        <w:iCs/>
        <w:sz w:val="16"/>
        <w:szCs w:val="16"/>
        <w:lang w:val="de-CH"/>
      </w:rPr>
    </w:pPr>
    <w:r w:rsidRPr="00BA548A">
      <w:rPr>
        <w:rFonts w:ascii="Arial" w:hAnsi="Arial"/>
        <w:b w:val="0"/>
        <w:i w:val="0"/>
        <w:sz w:val="16"/>
        <w:szCs w:val="16"/>
      </w:rPr>
      <w:t>Court: Nürnberg; Commercial Register: B 21261, Nürnberg; Tax N°: 241/123/31200; VAT: DE 814126518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B2CE0" w14:textId="77777777" w:rsidR="003D5715" w:rsidRDefault="003D5715">
      <w:r>
        <w:separator/>
      </w:r>
    </w:p>
  </w:footnote>
  <w:footnote w:type="continuationSeparator" w:id="0">
    <w:p w14:paraId="7329F52A" w14:textId="77777777" w:rsidR="003D5715" w:rsidRDefault="003D5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48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09"/>
      <w:gridCol w:w="1806"/>
      <w:gridCol w:w="5160"/>
      <w:gridCol w:w="1418"/>
      <w:gridCol w:w="855"/>
    </w:tblGrid>
    <w:tr w:rsidR="005E60B3" w14:paraId="1458C2F3" w14:textId="77777777" w:rsidTr="00C66D3C">
      <w:trPr>
        <w:cantSplit/>
        <w:trHeight w:val="561"/>
        <w:jc w:val="center"/>
      </w:trPr>
      <w:tc>
        <w:tcPr>
          <w:tcW w:w="110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8353C8B" w14:textId="77777777" w:rsidR="005E60B3" w:rsidRDefault="005E60B3" w:rsidP="005E60B3">
          <w:pPr>
            <w:pStyle w:val="Header"/>
            <w:snapToGrid w:val="0"/>
            <w:rPr>
              <w:rFonts w:ascii="Arial" w:hAnsi="Arial" w:cs="Arial"/>
              <w:color w:val="000000"/>
              <w:lang w:val="en-GB"/>
            </w:rPr>
          </w:pPr>
          <w:r>
            <w:rPr>
              <w:rFonts w:cs="Arial"/>
              <w:bCs/>
              <w:noProof/>
              <w:lang w:val="en-GB" w:eastAsia="en-GB"/>
            </w:rPr>
            <w:drawing>
              <wp:inline distT="0" distB="0" distL="0" distR="0" wp14:anchorId="2C3B9D00" wp14:editId="0602CFBC">
                <wp:extent cx="565150" cy="222250"/>
                <wp:effectExtent l="0" t="0" r="0" b="0"/>
                <wp:docPr id="10" name="Grafi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5150" cy="22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06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D6055FF" w14:textId="3B052733" w:rsidR="005E60B3" w:rsidRPr="00AF11D5" w:rsidRDefault="005E60B3" w:rsidP="005E60B3">
          <w:pPr>
            <w:pStyle w:val="Header"/>
            <w:snapToGrid w:val="0"/>
            <w:jc w:val="center"/>
            <w:rPr>
              <w:rFonts w:ascii="Arial" w:hAnsi="Arial" w:cs="Arial"/>
              <w:color w:val="000000"/>
              <w:sz w:val="20"/>
              <w:szCs w:val="20"/>
              <w:lang w:val="en-GB"/>
            </w:rPr>
          </w:pPr>
          <w:r w:rsidRPr="00AF11D5">
            <w:rPr>
              <w:rFonts w:ascii="Arial" w:hAnsi="Arial" w:cs="Arial"/>
              <w:color w:val="000000"/>
              <w:sz w:val="20"/>
              <w:szCs w:val="20"/>
              <w:lang w:val="en-GB"/>
            </w:rPr>
            <w:t>5-2-1-1-2_EN F</w:t>
          </w:r>
        </w:p>
      </w:tc>
      <w:tc>
        <w:tcPr>
          <w:tcW w:w="51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A10CA56" w14:textId="77777777" w:rsidR="00AF11D5" w:rsidRDefault="00213E33" w:rsidP="005E60B3">
          <w:pPr>
            <w:pStyle w:val="Header"/>
            <w:snapToGrid w:val="0"/>
            <w:jc w:val="center"/>
            <w:rPr>
              <w:rFonts w:ascii="Arial" w:hAnsi="Arial" w:cs="Arial"/>
              <w:noProof/>
              <w:sz w:val="20"/>
              <w:szCs w:val="20"/>
              <w:lang w:val="en-GB"/>
            </w:rPr>
          </w:pPr>
          <w:r w:rsidRPr="00AF11D5">
            <w:rPr>
              <w:rFonts w:ascii="Arial" w:hAnsi="Arial" w:cs="Arial"/>
              <w:noProof/>
              <w:sz w:val="20"/>
              <w:szCs w:val="20"/>
              <w:lang w:val="en-GB"/>
            </w:rPr>
            <w:t xml:space="preserve">Travel Plan for Bulk Consignment to the </w:t>
          </w:r>
        </w:p>
        <w:p w14:paraId="03CFE5A4" w14:textId="18EA92DC" w:rsidR="005E60B3" w:rsidRPr="00AF11D5" w:rsidRDefault="00213E33" w:rsidP="005E60B3">
          <w:pPr>
            <w:pStyle w:val="Header"/>
            <w:snapToGrid w:val="0"/>
            <w:jc w:val="center"/>
            <w:rPr>
              <w:rFonts w:ascii="Arial" w:hAnsi="Arial" w:cs="Arial"/>
              <w:color w:val="000000"/>
              <w:sz w:val="20"/>
              <w:szCs w:val="20"/>
              <w:lang w:val="en-GB"/>
            </w:rPr>
          </w:pPr>
          <w:r w:rsidRPr="00AF11D5">
            <w:rPr>
              <w:rFonts w:ascii="Arial" w:hAnsi="Arial" w:cs="Arial"/>
              <w:noProof/>
              <w:sz w:val="20"/>
              <w:szCs w:val="20"/>
              <w:lang w:val="en-GB"/>
            </w:rPr>
            <w:t>European Union (EU)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9A97B6D" w14:textId="63A4EE8B" w:rsidR="005E60B3" w:rsidRPr="00AF11D5" w:rsidRDefault="005E60B3" w:rsidP="005E60B3">
          <w:pPr>
            <w:pStyle w:val="Header"/>
            <w:snapToGrid w:val="0"/>
            <w:jc w:val="center"/>
            <w:rPr>
              <w:rFonts w:ascii="Arial" w:hAnsi="Arial" w:cs="Arial"/>
              <w:color w:val="000000"/>
              <w:sz w:val="20"/>
              <w:szCs w:val="20"/>
              <w:lang w:val="fr-FR"/>
            </w:rPr>
          </w:pPr>
          <w:r w:rsidRPr="00AF11D5">
            <w:rPr>
              <w:rFonts w:ascii="Arial" w:hAnsi="Arial" w:cs="Arial"/>
              <w:color w:val="000000"/>
              <w:sz w:val="20"/>
              <w:szCs w:val="20"/>
              <w:lang w:val="en-GB"/>
            </w:rPr>
            <w:t xml:space="preserve"> </w:t>
          </w:r>
          <w:r w:rsidR="003317BE">
            <w:rPr>
              <w:rFonts w:ascii="Arial" w:hAnsi="Arial" w:cs="Arial"/>
              <w:color w:val="000000"/>
              <w:sz w:val="20"/>
              <w:szCs w:val="20"/>
              <w:lang w:val="fr-FR"/>
            </w:rPr>
            <w:t>v 26</w:t>
          </w:r>
          <w:r w:rsidRPr="00AF11D5">
            <w:rPr>
              <w:rFonts w:ascii="Arial" w:hAnsi="Arial" w:cs="Arial"/>
              <w:color w:val="000000"/>
              <w:sz w:val="20"/>
              <w:szCs w:val="20"/>
              <w:lang w:val="fr-FR"/>
            </w:rPr>
            <w:t>.08.2026</w:t>
          </w:r>
        </w:p>
      </w:tc>
      <w:tc>
        <w:tcPr>
          <w:tcW w:w="85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5F0DCF0" w14:textId="664A5F84" w:rsidR="005E60B3" w:rsidRPr="00AF11D5" w:rsidRDefault="005E60B3" w:rsidP="005E60B3">
          <w:pPr>
            <w:pStyle w:val="Header"/>
            <w:snapToGrid w:val="0"/>
            <w:jc w:val="center"/>
            <w:rPr>
              <w:rFonts w:ascii="Arial" w:hAnsi="Arial" w:cs="Arial"/>
              <w:sz w:val="20"/>
              <w:szCs w:val="20"/>
              <w:lang w:val="fr-FR"/>
            </w:rPr>
          </w:pPr>
          <w:r w:rsidRPr="00AF11D5">
            <w:rPr>
              <w:rStyle w:val="PageNumber"/>
              <w:rFonts w:ascii="Arial" w:hAnsi="Arial" w:cs="Arial"/>
              <w:sz w:val="20"/>
              <w:szCs w:val="20"/>
            </w:rPr>
            <w:fldChar w:fldCharType="begin"/>
          </w:r>
          <w:r w:rsidRPr="00AF11D5">
            <w:rPr>
              <w:rStyle w:val="PageNumber"/>
              <w:rFonts w:ascii="Arial" w:hAnsi="Arial" w:cs="Arial"/>
              <w:sz w:val="20"/>
              <w:szCs w:val="20"/>
            </w:rPr>
            <w:instrText xml:space="preserve"> PAGE </w:instrText>
          </w:r>
          <w:r w:rsidRPr="00AF11D5">
            <w:rPr>
              <w:rStyle w:val="PageNumber"/>
              <w:rFonts w:ascii="Arial" w:hAnsi="Arial" w:cs="Arial"/>
              <w:sz w:val="20"/>
              <w:szCs w:val="20"/>
            </w:rPr>
            <w:fldChar w:fldCharType="separate"/>
          </w:r>
          <w:r w:rsidR="003317BE">
            <w:rPr>
              <w:rStyle w:val="PageNumber"/>
              <w:rFonts w:ascii="Arial" w:hAnsi="Arial" w:cs="Arial"/>
              <w:noProof/>
              <w:sz w:val="20"/>
              <w:szCs w:val="20"/>
            </w:rPr>
            <w:t>1</w:t>
          </w:r>
          <w:r w:rsidRPr="00AF11D5">
            <w:rPr>
              <w:rStyle w:val="PageNumber"/>
              <w:rFonts w:ascii="Arial" w:hAnsi="Arial" w:cs="Arial"/>
              <w:sz w:val="20"/>
              <w:szCs w:val="20"/>
            </w:rPr>
            <w:fldChar w:fldCharType="end"/>
          </w:r>
          <w:r w:rsidRPr="00AF11D5">
            <w:rPr>
              <w:rStyle w:val="PageNumber"/>
              <w:rFonts w:ascii="Arial" w:hAnsi="Arial" w:cs="Arial"/>
              <w:sz w:val="20"/>
              <w:szCs w:val="20"/>
              <w:lang w:val="en-GB"/>
            </w:rPr>
            <w:t>/</w:t>
          </w:r>
          <w:r w:rsidRPr="00AF11D5">
            <w:rPr>
              <w:rStyle w:val="PageNumber"/>
              <w:rFonts w:ascii="Arial" w:hAnsi="Arial" w:cs="Arial"/>
              <w:sz w:val="20"/>
              <w:szCs w:val="20"/>
            </w:rPr>
            <w:fldChar w:fldCharType="begin"/>
          </w:r>
          <w:r w:rsidRPr="00AF11D5">
            <w:rPr>
              <w:rStyle w:val="PageNumber"/>
              <w:rFonts w:ascii="Arial" w:hAnsi="Arial" w:cs="Arial"/>
              <w:sz w:val="20"/>
              <w:szCs w:val="20"/>
            </w:rPr>
            <w:instrText xml:space="preserve"> NUMPAGES \*Arabic </w:instrText>
          </w:r>
          <w:r w:rsidRPr="00AF11D5">
            <w:rPr>
              <w:rStyle w:val="PageNumber"/>
              <w:rFonts w:ascii="Arial" w:hAnsi="Arial" w:cs="Arial"/>
              <w:sz w:val="20"/>
              <w:szCs w:val="20"/>
            </w:rPr>
            <w:fldChar w:fldCharType="separate"/>
          </w:r>
          <w:r w:rsidR="003317BE">
            <w:rPr>
              <w:rStyle w:val="PageNumber"/>
              <w:rFonts w:ascii="Arial" w:hAnsi="Arial" w:cs="Arial"/>
              <w:noProof/>
              <w:sz w:val="20"/>
              <w:szCs w:val="20"/>
            </w:rPr>
            <w:t>2</w:t>
          </w:r>
          <w:r w:rsidRPr="00AF11D5">
            <w:rPr>
              <w:rStyle w:val="PageNumber"/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5999E0FE" w14:textId="24BB45CE" w:rsidR="00C72AD5" w:rsidRDefault="00C72AD5" w:rsidP="005E60B3">
    <w:pPr>
      <w:spacing w:after="120"/>
      <w:ind w:right="-720"/>
      <w:rPr>
        <w:rStyle w:val="Hyperlink"/>
        <w:rFonts w:ascii="Calibri Light" w:hAnsi="Calibri Light" w:cs="Calibri Light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E649C"/>
    <w:multiLevelType w:val="hybridMultilevel"/>
    <w:tmpl w:val="ACF4A94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A0E3158"/>
    <w:multiLevelType w:val="hybridMultilevel"/>
    <w:tmpl w:val="57421044"/>
    <w:lvl w:ilvl="0" w:tplc="78E683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D6E44C6"/>
    <w:multiLevelType w:val="hybridMultilevel"/>
    <w:tmpl w:val="24FAE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737A47"/>
    <w:multiLevelType w:val="hybridMultilevel"/>
    <w:tmpl w:val="CA128BA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A9E2172"/>
    <w:multiLevelType w:val="hybridMultilevel"/>
    <w:tmpl w:val="FF784DB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833467F"/>
    <w:multiLevelType w:val="hybridMultilevel"/>
    <w:tmpl w:val="489E407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AE366E8"/>
    <w:multiLevelType w:val="hybridMultilevel"/>
    <w:tmpl w:val="88E6429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0AC4125"/>
    <w:multiLevelType w:val="hybridMultilevel"/>
    <w:tmpl w:val="8E582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A816D1"/>
    <w:multiLevelType w:val="hybridMultilevel"/>
    <w:tmpl w:val="C3B44F8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D4353E8"/>
    <w:multiLevelType w:val="hybridMultilevel"/>
    <w:tmpl w:val="18BC484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4"/>
  </w:num>
  <w:num w:numId="5">
    <w:abstractNumId w:val="0"/>
  </w:num>
  <w:num w:numId="6">
    <w:abstractNumId w:val="8"/>
  </w:num>
  <w:num w:numId="7">
    <w:abstractNumId w:val="6"/>
  </w:num>
  <w:num w:numId="8">
    <w:abstractNumId w:val="3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edit="forms" w:formatting="1" w:enforcement="1" w:cryptProviderType="rsaAES" w:cryptAlgorithmClass="hash" w:cryptAlgorithmType="typeAny" w:cryptAlgorithmSid="14" w:cryptSpinCount="100000" w:hash="MjbNt4r1+XvLljkIN67t0f+q6e1Q7P0cWUtgpeAPhlsbkCXJfsM47UTHFU+NRb5hzDmIqiP6+DXZopC8TTbAiw==" w:salt="A8OHcQWoUFfUOZf3XJIwHg=="/>
  <w:defaultTabStop w:val="720"/>
  <w:hyphenationZone w:val="425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904"/>
    <w:rsid w:val="00000891"/>
    <w:rsid w:val="0002046B"/>
    <w:rsid w:val="00030CA7"/>
    <w:rsid w:val="00035319"/>
    <w:rsid w:val="00035B38"/>
    <w:rsid w:val="000422F8"/>
    <w:rsid w:val="0005033B"/>
    <w:rsid w:val="00055406"/>
    <w:rsid w:val="00056101"/>
    <w:rsid w:val="00077721"/>
    <w:rsid w:val="00077DD4"/>
    <w:rsid w:val="00086BA2"/>
    <w:rsid w:val="00087F16"/>
    <w:rsid w:val="000A492E"/>
    <w:rsid w:val="000B169E"/>
    <w:rsid w:val="000B4556"/>
    <w:rsid w:val="000C1978"/>
    <w:rsid w:val="000C5C1E"/>
    <w:rsid w:val="000D2E6D"/>
    <w:rsid w:val="000E1719"/>
    <w:rsid w:val="000E33C4"/>
    <w:rsid w:val="000E3431"/>
    <w:rsid w:val="000E565F"/>
    <w:rsid w:val="000E5E3D"/>
    <w:rsid w:val="000F337D"/>
    <w:rsid w:val="001025B4"/>
    <w:rsid w:val="00113688"/>
    <w:rsid w:val="00113F06"/>
    <w:rsid w:val="00122732"/>
    <w:rsid w:val="00123E4B"/>
    <w:rsid w:val="00130C7B"/>
    <w:rsid w:val="00133A7C"/>
    <w:rsid w:val="00140848"/>
    <w:rsid w:val="00152836"/>
    <w:rsid w:val="00163A83"/>
    <w:rsid w:val="0018288A"/>
    <w:rsid w:val="0018392E"/>
    <w:rsid w:val="0019051C"/>
    <w:rsid w:val="001B1D46"/>
    <w:rsid w:val="001C1BB3"/>
    <w:rsid w:val="001D37F9"/>
    <w:rsid w:val="001E3C57"/>
    <w:rsid w:val="001F3046"/>
    <w:rsid w:val="00206A8B"/>
    <w:rsid w:val="00212112"/>
    <w:rsid w:val="00213E33"/>
    <w:rsid w:val="0021494D"/>
    <w:rsid w:val="00224C71"/>
    <w:rsid w:val="00233FCA"/>
    <w:rsid w:val="00235DF2"/>
    <w:rsid w:val="002366D1"/>
    <w:rsid w:val="00237C98"/>
    <w:rsid w:val="00244116"/>
    <w:rsid w:val="0025168C"/>
    <w:rsid w:val="00272BBD"/>
    <w:rsid w:val="00275E8E"/>
    <w:rsid w:val="0029311B"/>
    <w:rsid w:val="002934EF"/>
    <w:rsid w:val="00294949"/>
    <w:rsid w:val="002A3289"/>
    <w:rsid w:val="002A6E33"/>
    <w:rsid w:val="002B2C5E"/>
    <w:rsid w:val="002B3D97"/>
    <w:rsid w:val="002B58BF"/>
    <w:rsid w:val="002C0DB7"/>
    <w:rsid w:val="002E27D3"/>
    <w:rsid w:val="002E453C"/>
    <w:rsid w:val="002F0C49"/>
    <w:rsid w:val="002F3F65"/>
    <w:rsid w:val="00305C0F"/>
    <w:rsid w:val="00317C9A"/>
    <w:rsid w:val="003225C6"/>
    <w:rsid w:val="00323667"/>
    <w:rsid w:val="003249DB"/>
    <w:rsid w:val="003317BE"/>
    <w:rsid w:val="003461A8"/>
    <w:rsid w:val="00351BCD"/>
    <w:rsid w:val="003529F0"/>
    <w:rsid w:val="00354F85"/>
    <w:rsid w:val="00363591"/>
    <w:rsid w:val="00365A9D"/>
    <w:rsid w:val="00380373"/>
    <w:rsid w:val="00397DD4"/>
    <w:rsid w:val="003A3557"/>
    <w:rsid w:val="003B125B"/>
    <w:rsid w:val="003B7914"/>
    <w:rsid w:val="003D5715"/>
    <w:rsid w:val="003E55BA"/>
    <w:rsid w:val="003F5487"/>
    <w:rsid w:val="00403B06"/>
    <w:rsid w:val="00404A9C"/>
    <w:rsid w:val="004215B6"/>
    <w:rsid w:val="0042639B"/>
    <w:rsid w:val="00441314"/>
    <w:rsid w:val="004661E3"/>
    <w:rsid w:val="004669A8"/>
    <w:rsid w:val="004756AE"/>
    <w:rsid w:val="00492290"/>
    <w:rsid w:val="00496233"/>
    <w:rsid w:val="004B79A4"/>
    <w:rsid w:val="004D67F7"/>
    <w:rsid w:val="004E08DB"/>
    <w:rsid w:val="004E0D79"/>
    <w:rsid w:val="004F7629"/>
    <w:rsid w:val="00500A1C"/>
    <w:rsid w:val="00505D40"/>
    <w:rsid w:val="00512163"/>
    <w:rsid w:val="005218BB"/>
    <w:rsid w:val="00523B03"/>
    <w:rsid w:val="0054154F"/>
    <w:rsid w:val="00547B8F"/>
    <w:rsid w:val="00561FAA"/>
    <w:rsid w:val="005757C5"/>
    <w:rsid w:val="00580A1F"/>
    <w:rsid w:val="00583360"/>
    <w:rsid w:val="005A2F9E"/>
    <w:rsid w:val="005A74D7"/>
    <w:rsid w:val="005C65FA"/>
    <w:rsid w:val="005D66A6"/>
    <w:rsid w:val="005E46A0"/>
    <w:rsid w:val="005E60B3"/>
    <w:rsid w:val="0060623D"/>
    <w:rsid w:val="00617866"/>
    <w:rsid w:val="00626AE5"/>
    <w:rsid w:val="00626CB8"/>
    <w:rsid w:val="00633BA8"/>
    <w:rsid w:val="00652769"/>
    <w:rsid w:val="00656801"/>
    <w:rsid w:val="00667D25"/>
    <w:rsid w:val="00681C55"/>
    <w:rsid w:val="0068432B"/>
    <w:rsid w:val="006A1E1C"/>
    <w:rsid w:val="006B33A2"/>
    <w:rsid w:val="006B5B1E"/>
    <w:rsid w:val="006D3957"/>
    <w:rsid w:val="006F29C6"/>
    <w:rsid w:val="006F499D"/>
    <w:rsid w:val="006F5F75"/>
    <w:rsid w:val="00710C52"/>
    <w:rsid w:val="00711B4C"/>
    <w:rsid w:val="00722B89"/>
    <w:rsid w:val="00732AF1"/>
    <w:rsid w:val="0073427D"/>
    <w:rsid w:val="0073531C"/>
    <w:rsid w:val="00742445"/>
    <w:rsid w:val="00746B6E"/>
    <w:rsid w:val="007607B4"/>
    <w:rsid w:val="00770839"/>
    <w:rsid w:val="007858AA"/>
    <w:rsid w:val="0079174D"/>
    <w:rsid w:val="00796BC1"/>
    <w:rsid w:val="007A65FA"/>
    <w:rsid w:val="007B02C2"/>
    <w:rsid w:val="007B7F27"/>
    <w:rsid w:val="007C1C8F"/>
    <w:rsid w:val="007C4D37"/>
    <w:rsid w:val="007E5A7F"/>
    <w:rsid w:val="007F4486"/>
    <w:rsid w:val="007F5494"/>
    <w:rsid w:val="007F7178"/>
    <w:rsid w:val="008137B8"/>
    <w:rsid w:val="00820712"/>
    <w:rsid w:val="00831670"/>
    <w:rsid w:val="00833A0B"/>
    <w:rsid w:val="0083606C"/>
    <w:rsid w:val="008453C2"/>
    <w:rsid w:val="0087204E"/>
    <w:rsid w:val="008760EB"/>
    <w:rsid w:val="00897939"/>
    <w:rsid w:val="008A2E12"/>
    <w:rsid w:val="008A4D5C"/>
    <w:rsid w:val="008A51E0"/>
    <w:rsid w:val="008B704A"/>
    <w:rsid w:val="008C3128"/>
    <w:rsid w:val="008C3D46"/>
    <w:rsid w:val="008E4BA0"/>
    <w:rsid w:val="008E7C99"/>
    <w:rsid w:val="008F323D"/>
    <w:rsid w:val="008F66C6"/>
    <w:rsid w:val="00907509"/>
    <w:rsid w:val="00916F37"/>
    <w:rsid w:val="00926645"/>
    <w:rsid w:val="0094184D"/>
    <w:rsid w:val="009524CA"/>
    <w:rsid w:val="00965EF3"/>
    <w:rsid w:val="00967E7B"/>
    <w:rsid w:val="009714B9"/>
    <w:rsid w:val="00971CED"/>
    <w:rsid w:val="009804C5"/>
    <w:rsid w:val="00982B20"/>
    <w:rsid w:val="00987EB7"/>
    <w:rsid w:val="00993164"/>
    <w:rsid w:val="00993B14"/>
    <w:rsid w:val="009B268D"/>
    <w:rsid w:val="009B6206"/>
    <w:rsid w:val="009B7D02"/>
    <w:rsid w:val="009C78B9"/>
    <w:rsid w:val="009D3CB7"/>
    <w:rsid w:val="009E4ED8"/>
    <w:rsid w:val="00A051D4"/>
    <w:rsid w:val="00A40C03"/>
    <w:rsid w:val="00A45D01"/>
    <w:rsid w:val="00A46CFF"/>
    <w:rsid w:val="00A61D28"/>
    <w:rsid w:val="00A6377A"/>
    <w:rsid w:val="00A666B3"/>
    <w:rsid w:val="00A7317D"/>
    <w:rsid w:val="00A77EC0"/>
    <w:rsid w:val="00A837D5"/>
    <w:rsid w:val="00A8609F"/>
    <w:rsid w:val="00A91B98"/>
    <w:rsid w:val="00A97C7A"/>
    <w:rsid w:val="00AB7B40"/>
    <w:rsid w:val="00AD0458"/>
    <w:rsid w:val="00AD5516"/>
    <w:rsid w:val="00AE1AA0"/>
    <w:rsid w:val="00AF038A"/>
    <w:rsid w:val="00AF11D5"/>
    <w:rsid w:val="00AF2199"/>
    <w:rsid w:val="00B01135"/>
    <w:rsid w:val="00B01BF9"/>
    <w:rsid w:val="00B06633"/>
    <w:rsid w:val="00B14A5E"/>
    <w:rsid w:val="00B15D43"/>
    <w:rsid w:val="00B211D9"/>
    <w:rsid w:val="00B35E6E"/>
    <w:rsid w:val="00B44249"/>
    <w:rsid w:val="00B55C19"/>
    <w:rsid w:val="00B55EEF"/>
    <w:rsid w:val="00B6207A"/>
    <w:rsid w:val="00B71ACF"/>
    <w:rsid w:val="00B92585"/>
    <w:rsid w:val="00B96A26"/>
    <w:rsid w:val="00B96BE7"/>
    <w:rsid w:val="00B96F27"/>
    <w:rsid w:val="00BB74EB"/>
    <w:rsid w:val="00BC24DD"/>
    <w:rsid w:val="00BD599F"/>
    <w:rsid w:val="00BE59EB"/>
    <w:rsid w:val="00BF12A4"/>
    <w:rsid w:val="00BF28A9"/>
    <w:rsid w:val="00C02912"/>
    <w:rsid w:val="00C04FDF"/>
    <w:rsid w:val="00C0594D"/>
    <w:rsid w:val="00C34697"/>
    <w:rsid w:val="00C43A72"/>
    <w:rsid w:val="00C521A5"/>
    <w:rsid w:val="00C606EC"/>
    <w:rsid w:val="00C66809"/>
    <w:rsid w:val="00C66D3C"/>
    <w:rsid w:val="00C72AD5"/>
    <w:rsid w:val="00C76409"/>
    <w:rsid w:val="00C76AE7"/>
    <w:rsid w:val="00C868A1"/>
    <w:rsid w:val="00C972C4"/>
    <w:rsid w:val="00CA0DC8"/>
    <w:rsid w:val="00CA10F3"/>
    <w:rsid w:val="00CA1B61"/>
    <w:rsid w:val="00CA683A"/>
    <w:rsid w:val="00CB2AD4"/>
    <w:rsid w:val="00CB481F"/>
    <w:rsid w:val="00CC46D7"/>
    <w:rsid w:val="00CC756D"/>
    <w:rsid w:val="00CD6BC1"/>
    <w:rsid w:val="00CD6CE6"/>
    <w:rsid w:val="00CE4DC1"/>
    <w:rsid w:val="00CF0A38"/>
    <w:rsid w:val="00D00E31"/>
    <w:rsid w:val="00D4220D"/>
    <w:rsid w:val="00D42AA2"/>
    <w:rsid w:val="00D43466"/>
    <w:rsid w:val="00D53AD8"/>
    <w:rsid w:val="00D62B01"/>
    <w:rsid w:val="00D777C4"/>
    <w:rsid w:val="00D82111"/>
    <w:rsid w:val="00DA39DA"/>
    <w:rsid w:val="00DA4A9B"/>
    <w:rsid w:val="00DA5920"/>
    <w:rsid w:val="00DB5380"/>
    <w:rsid w:val="00DC4F8A"/>
    <w:rsid w:val="00DD0C6F"/>
    <w:rsid w:val="00DD6C05"/>
    <w:rsid w:val="00DD6EE3"/>
    <w:rsid w:val="00DF3F47"/>
    <w:rsid w:val="00E04495"/>
    <w:rsid w:val="00E06E60"/>
    <w:rsid w:val="00E11938"/>
    <w:rsid w:val="00E14862"/>
    <w:rsid w:val="00E20F46"/>
    <w:rsid w:val="00E2449F"/>
    <w:rsid w:val="00E30036"/>
    <w:rsid w:val="00E31F67"/>
    <w:rsid w:val="00E45E81"/>
    <w:rsid w:val="00E5015D"/>
    <w:rsid w:val="00E569CE"/>
    <w:rsid w:val="00E56FA6"/>
    <w:rsid w:val="00E65E25"/>
    <w:rsid w:val="00E76939"/>
    <w:rsid w:val="00E85F02"/>
    <w:rsid w:val="00EA0523"/>
    <w:rsid w:val="00EA0D29"/>
    <w:rsid w:val="00EA5D7E"/>
    <w:rsid w:val="00EA652F"/>
    <w:rsid w:val="00EB2B18"/>
    <w:rsid w:val="00EB6F2E"/>
    <w:rsid w:val="00EC28A2"/>
    <w:rsid w:val="00ED5850"/>
    <w:rsid w:val="00ED7C7F"/>
    <w:rsid w:val="00EF108C"/>
    <w:rsid w:val="00EF146D"/>
    <w:rsid w:val="00EF5128"/>
    <w:rsid w:val="00EF5CDE"/>
    <w:rsid w:val="00EF6B3D"/>
    <w:rsid w:val="00EF6B43"/>
    <w:rsid w:val="00F00CC6"/>
    <w:rsid w:val="00F267FA"/>
    <w:rsid w:val="00F302E7"/>
    <w:rsid w:val="00F50101"/>
    <w:rsid w:val="00F53384"/>
    <w:rsid w:val="00F65274"/>
    <w:rsid w:val="00F85759"/>
    <w:rsid w:val="00FA56A9"/>
    <w:rsid w:val="00FB3531"/>
    <w:rsid w:val="00FB79E1"/>
    <w:rsid w:val="00FC5939"/>
    <w:rsid w:val="00FC722C"/>
    <w:rsid w:val="00FD2D87"/>
    <w:rsid w:val="00FD3A06"/>
    <w:rsid w:val="00FD4904"/>
    <w:rsid w:val="00FE2963"/>
    <w:rsid w:val="00FF68CC"/>
    <w:rsid w:val="00FF73E8"/>
    <w:rsid w:val="05BEE8A5"/>
    <w:rsid w:val="0685E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A7A365"/>
  <w15:docId w15:val="{7E05BC22-BE76-4906-AB1D-085DE0F56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B98"/>
    <w:rPr>
      <w:sz w:val="24"/>
      <w:szCs w:val="24"/>
    </w:rPr>
  </w:style>
  <w:style w:type="paragraph" w:styleId="Heading1">
    <w:name w:val="heading 1"/>
    <w:basedOn w:val="Normal"/>
    <w:next w:val="Normal"/>
    <w:qFormat/>
    <w:rsid w:val="00A91B98"/>
    <w:pPr>
      <w:keepNext/>
      <w:jc w:val="center"/>
      <w:outlineLvl w:val="0"/>
    </w:pPr>
    <w:rPr>
      <w:rFonts w:ascii="Tahoma" w:hAnsi="Tahoma" w:cs="Tahoma"/>
      <w:u w:val="single"/>
    </w:rPr>
  </w:style>
  <w:style w:type="paragraph" w:styleId="Heading2">
    <w:name w:val="heading 2"/>
    <w:basedOn w:val="Normal"/>
    <w:next w:val="Normal"/>
    <w:qFormat/>
    <w:rsid w:val="00A91B98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1B9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91B98"/>
    <w:pPr>
      <w:tabs>
        <w:tab w:val="center" w:pos="4320"/>
        <w:tab w:val="right" w:pos="8640"/>
      </w:tabs>
    </w:pPr>
  </w:style>
  <w:style w:type="character" w:styleId="Hyperlink">
    <w:name w:val="Hyperlink"/>
    <w:rsid w:val="00A91B98"/>
    <w:rPr>
      <w:rFonts w:cs="Times New Roman"/>
      <w:color w:val="0000FF"/>
      <w:u w:val="single"/>
    </w:rPr>
  </w:style>
  <w:style w:type="character" w:customStyle="1" w:styleId="body1">
    <w:name w:val="body1"/>
    <w:rsid w:val="00A91B98"/>
    <w:rPr>
      <w:rFonts w:ascii="Verdana" w:hAnsi="Verdana" w:cs="Times New Roman"/>
      <w:color w:val="FFFFFF"/>
      <w:sz w:val="18"/>
      <w:szCs w:val="18"/>
      <w:u w:val="none"/>
      <w:effect w:val="none"/>
    </w:rPr>
  </w:style>
  <w:style w:type="paragraph" w:styleId="BodyText">
    <w:name w:val="Body Text"/>
    <w:basedOn w:val="Normal"/>
    <w:rsid w:val="00A91B98"/>
    <w:rPr>
      <w:szCs w:val="20"/>
    </w:rPr>
  </w:style>
  <w:style w:type="paragraph" w:styleId="BlockText">
    <w:name w:val="Block Text"/>
    <w:basedOn w:val="Normal"/>
    <w:rsid w:val="00A91B98"/>
    <w:pPr>
      <w:ind w:left="1440" w:right="540"/>
      <w:jc w:val="both"/>
    </w:pPr>
    <w:rPr>
      <w:rFonts w:ascii="Garamond" w:hAnsi="Garamond"/>
      <w:iCs/>
      <w:sz w:val="22"/>
      <w:szCs w:val="22"/>
    </w:rPr>
  </w:style>
  <w:style w:type="paragraph" w:styleId="BodyText2">
    <w:name w:val="Body Text 2"/>
    <w:basedOn w:val="Normal"/>
    <w:rsid w:val="00A91B98"/>
    <w:rPr>
      <w:rFonts w:ascii="Garamond" w:hAnsi="Garamond"/>
      <w:iCs/>
      <w:sz w:val="22"/>
      <w:szCs w:val="22"/>
    </w:rPr>
  </w:style>
  <w:style w:type="table" w:styleId="TableGrid">
    <w:name w:val="Table Grid"/>
    <w:basedOn w:val="TableNormal"/>
    <w:rsid w:val="00FC59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rsid w:val="00E65E25"/>
    <w:rPr>
      <w:rFonts w:cs="Times New Roman"/>
    </w:rPr>
  </w:style>
  <w:style w:type="paragraph" w:styleId="BalloonText">
    <w:name w:val="Balloon Text"/>
    <w:basedOn w:val="Normal"/>
    <w:link w:val="BalloonTextChar"/>
    <w:rsid w:val="00B55C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55C19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C606EC"/>
    <w:rPr>
      <w:i/>
      <w:iCs/>
    </w:rPr>
  </w:style>
  <w:style w:type="character" w:customStyle="1" w:styleId="FooterChar">
    <w:name w:val="Footer Char"/>
    <w:basedOn w:val="DefaultParagraphFont"/>
    <w:link w:val="Footer"/>
    <w:uiPriority w:val="99"/>
    <w:rsid w:val="008E4BA0"/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403B06"/>
    <w:rPr>
      <w:sz w:val="24"/>
      <w:szCs w:val="24"/>
    </w:rPr>
  </w:style>
  <w:style w:type="character" w:customStyle="1" w:styleId="NichtaufgelsteErwhnung1">
    <w:name w:val="Nicht aufgelöste Erwähnung1"/>
    <w:basedOn w:val="DefaultParagraphFont"/>
    <w:uiPriority w:val="99"/>
    <w:semiHidden/>
    <w:unhideWhenUsed/>
    <w:rsid w:val="00C72AD5"/>
    <w:rPr>
      <w:color w:val="605E5C"/>
      <w:shd w:val="clear" w:color="auto" w:fill="E1DFDD"/>
    </w:rPr>
  </w:style>
  <w:style w:type="paragraph" w:styleId="Title">
    <w:name w:val="Title"/>
    <w:basedOn w:val="Normal"/>
    <w:link w:val="TitleChar"/>
    <w:qFormat/>
    <w:rsid w:val="00833A0B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833A0B"/>
    <w:rPr>
      <w:b/>
      <w:sz w:val="24"/>
      <w:szCs w:val="24"/>
    </w:rPr>
  </w:style>
  <w:style w:type="paragraph" w:styleId="BodyText3">
    <w:name w:val="Body Text 3"/>
    <w:basedOn w:val="Normal"/>
    <w:link w:val="BodyText3Char"/>
    <w:rsid w:val="00BD599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D599F"/>
    <w:rPr>
      <w:sz w:val="16"/>
      <w:szCs w:val="16"/>
    </w:rPr>
  </w:style>
  <w:style w:type="character" w:customStyle="1" w:styleId="ui-provider">
    <w:name w:val="ui-provider"/>
    <w:basedOn w:val="DefaultParagraphFont"/>
    <w:rsid w:val="00BD599F"/>
  </w:style>
  <w:style w:type="paragraph" w:customStyle="1" w:styleId="paragraph">
    <w:name w:val="paragraph"/>
    <w:basedOn w:val="Normal"/>
    <w:rsid w:val="00BD599F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BD599F"/>
  </w:style>
  <w:style w:type="character" w:customStyle="1" w:styleId="eop">
    <w:name w:val="eop"/>
    <w:basedOn w:val="DefaultParagraphFont"/>
    <w:rsid w:val="00BD599F"/>
  </w:style>
  <w:style w:type="paragraph" w:customStyle="1" w:styleId="Tabellenberschrift">
    <w:name w:val="Tabellen Überschrift"/>
    <w:basedOn w:val="Normal"/>
    <w:rsid w:val="00681C55"/>
    <w:pPr>
      <w:widowControl w:val="0"/>
      <w:suppressLineNumbers/>
      <w:suppressAutoHyphens/>
      <w:spacing w:after="120"/>
      <w:jc w:val="center"/>
    </w:pPr>
    <w:rPr>
      <w:rFonts w:ascii="Thorndale" w:eastAsia="HG Mincho Light J" w:hAnsi="Thorndale"/>
      <w:b/>
      <w:i/>
      <w:color w:val="000000"/>
      <w:szCs w:val="20"/>
      <w:lang w:val="de-D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n@ceres-cert.d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cardo\Documents\Templates\081%20QCS%20Letterhead%2023050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d7f0add-0186-486c-9e0c-299daf4a500c" xsi:nil="true"/>
    <TaxCatchAll xmlns="d2e21aef-e5d3-413d-93c6-a08d4bcdb42f" xsi:nil="true"/>
    <Company_x0020__x002f__x0020_Firma xmlns="ed7f0add-0186-486c-9e0c-299daf4a500c">
      <Value>8</Value>
    </Company_x0020__x002f__x0020_Firma>
    <CE_x002d_Sub_x002d_Chapter xmlns="ed7f0add-0186-486c-9e0c-299daf4a500c" xsi:nil="true"/>
    <Approval_x0020_Date xmlns="d2e21aef-e5d3-413d-93c6-a08d4bcdb42f">2026-08-26T10:12:32Z</Approval_x0020_Date>
    <Languages_x002f__x0020_Sprachen xmlns="ed7f0add-0186-486c-9e0c-299daf4a500c">
      <Value>EN</Value>
    </Languages_x002f__x0020_Sprachen>
    <OwncloudTargetFolder xmlns="ed7f0add-0186-486c-9e0c-299daf4a500c" xsi:nil="true"/>
    <Standard_x0020_Template_x0020__x002f__x0020_Vorlage xmlns="ed7f0add-0186-486c-9e0c-299daf4a500c">
      <Value>1</Value>
    </Standard_x0020_Template_x0020__x002f__x0020_Vorlage>
    <Approved_x0020_By xmlns="d2e21aef-e5d3-413d-93c6-a08d4bcdb42f">
      <UserInfo>
        <DisplayName>Eric Files</DisplayName>
        <AccountId>275</AccountId>
        <AccountType/>
      </UserInfo>
    </Approved_x0020_By>
    <Archived xmlns="ed7f0add-0186-486c-9e0c-299daf4a500c">false</Archived>
    <Standards xmlns="ed7f0add-0186-486c-9e0c-299daf4a500c">
      <Value>71</Value>
    </Standards>
    <Department_x0020__x002f__x0020_Division xmlns="ed7f0add-0186-486c-9e0c-299daf4a500c">
      <Value>International Services</Value>
      <Value>Finances / Administration &amp; Finanzen</Value>
    </Department_x0020__x002f__x0020_Division>
    <Sub_x002d_sub_x002d_chapter xmlns="ed7f0add-0186-486c-9e0c-299daf4a500c" xsi:nil="true"/>
    <CE_x002d_Process xmlns="ed7f0add-0186-486c-9e0c-299daf4a500c">1</CE_x002d_Process>
    <Information xmlns="ed7f0add-0186-486c-9e0c-299daf4a500c" xsi:nil="true"/>
    <Norm xmlns="ed7f0add-0186-486c-9e0c-299daf4a500c">
      <Value>17065</Value>
    </Norm>
    <Comment_x002f__x0020_Information xmlns="ed7f0add-0186-486c-9e0c-299daf4a500c" xsi:nil="true"/>
    <CERES_x0020_Storage_x0020__x002f__x0020_Publication xmlns="ed7f0add-0186-486c-9e0c-299daf4a500c">
      <Value>CERES Owncloud</Value>
      <Value>Public Website</Value>
    </CERES_x0020_Storage_x0020__x002f__x0020_Publication>
    <Document_x0020_Type_x002f__x0020_Dokumententyp xmlns="ed7f0add-0186-486c-9e0c-299daf4a500c">Forms / Formulare</Document_x0020_Type_x002f__x0020_Dokumententyp>
    <_dlc_DocId xmlns="d2e21aef-e5d3-413d-93c6-a08d4bcdb42f">UNYDPWYZ57KQ-1100131186-15929</_dlc_DocId>
    <_dlc_DocIdUrl xmlns="d2e21aef-e5d3-413d-93c6-a08d4bcdb42f">
      <Url>https://easycertgroup.sharepoint.com/sites/ECG/qm/_layouts/15/DocIdRedir.aspx?ID=UNYDPWYZ57KQ-1100131186-15929</Url>
      <Description>UNYDPWYZ57KQ-1100131186-15929</Description>
    </_dlc_DocIdUrl>
    <OriginalFilename xmlns="63396656-0e3e-4f48-bd45-3963bad60598" xsi:nil="true"/>
    <Dok_x002e__x0020_Responsible_x0020__x002f__x0020_Verantwortlicher xmlns="ed7f0add-0186-486c-9e0c-299daf4a500c">
      <UserInfo>
        <DisplayName/>
        <AccountId xsi:nil="true"/>
        <AccountType/>
      </UserInfo>
    </Dok_x002e__x0020_Responsible_x0020__x002f__x0020_Verantwortlicher>
    <Translator xmlns="ed7f0add-0186-486c-9e0c-299daf4a500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ERES Certification of Environmental Standards" ma:contentTypeID="0x0101000592D520C2C0BE44A97EB4FF5B6F5813007B46258783F806449271ABD467820A84" ma:contentTypeVersion="53" ma:contentTypeDescription="Create a new document." ma:contentTypeScope="" ma:versionID="af303578ffa4ae28eafaab376f49f870">
  <xsd:schema xmlns:xsd="http://www.w3.org/2001/XMLSchema" xmlns:xs="http://www.w3.org/2001/XMLSchema" xmlns:p="http://schemas.microsoft.com/office/2006/metadata/properties" xmlns:ns2="ed7f0add-0186-486c-9e0c-299daf4a500c" xmlns:ns3="d2e21aef-e5d3-413d-93c6-a08d4bcdb42f" xmlns:ns4="63396656-0e3e-4f48-bd45-3963bad60598" targetNamespace="http://schemas.microsoft.com/office/2006/metadata/properties" ma:root="true" ma:fieldsID="89aabdcf6c8005936adadc4ac4c69543" ns2:_="" ns3:_="" ns4:_="">
    <xsd:import namespace="ed7f0add-0186-486c-9e0c-299daf4a500c"/>
    <xsd:import namespace="d2e21aef-e5d3-413d-93c6-a08d4bcdb42f"/>
    <xsd:import namespace="63396656-0e3e-4f48-bd45-3963bad60598"/>
    <xsd:element name="properties">
      <xsd:complexType>
        <xsd:sequence>
          <xsd:element name="documentManagement">
            <xsd:complexType>
              <xsd:all>
                <xsd:element ref="ns2:Company_x0020__x002f__x0020_Firma" minOccurs="0"/>
                <xsd:element ref="ns2:Department_x0020__x002f__x0020_Division" minOccurs="0"/>
                <xsd:element ref="ns2:Document_x0020_Type_x002f__x0020_Dokumententyp" minOccurs="0"/>
                <xsd:element ref="ns2:Norm" minOccurs="0"/>
                <xsd:element ref="ns2:CE_x002d_Process" minOccurs="0"/>
                <xsd:element ref="ns2:CE_x002d_Sub_x002d_Chapter" minOccurs="0"/>
                <xsd:element ref="ns2:Sub_x002d_sub_x002d_chapter" minOccurs="0"/>
                <xsd:element ref="ns2:Standard_x0020_Template_x0020__x002f__x0020_Vorlage" minOccurs="0"/>
                <xsd:element ref="ns2:Standards" minOccurs="0"/>
                <xsd:element ref="ns2:Languages_x002f__x0020_Sprachen" minOccurs="0"/>
                <xsd:element ref="ns2:Comment_x002f__x0020_Information" minOccurs="0"/>
                <xsd:element ref="ns2:Dok_x002e__x0020_Responsible_x0020__x002f__x0020_Verantwortlicher" minOccurs="0"/>
                <xsd:element ref="ns2:CERES_x0020_Storage_x0020__x002f__x0020_Publication" minOccurs="0"/>
                <xsd:element ref="ns2:Archived" minOccurs="0"/>
                <xsd:element ref="ns3:Approval_x0020_Date" minOccurs="0"/>
                <xsd:element ref="ns3:Approved_x0020_By" minOccurs="0"/>
                <xsd:element ref="ns4:OriginalFilename" minOccurs="0"/>
                <xsd:element ref="ns2:Translator" minOccurs="0"/>
                <xsd:element ref="ns2:OwncloudTargetFolder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2:Inform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7f0add-0186-486c-9e0c-299daf4a500c" elementFormDefault="qualified">
    <xsd:import namespace="http://schemas.microsoft.com/office/2006/documentManagement/types"/>
    <xsd:import namespace="http://schemas.microsoft.com/office/infopath/2007/PartnerControls"/>
    <xsd:element name="Company_x0020__x002f__x0020_Firma" ma:index="2" nillable="true" ma:displayName="Company / Firma" ma:list="{5e9e0d61-609b-4daa-a4d8-83c428e4a0a7}" ma:internalName="Company_x0020__x002f__x0020_Firma" ma:readOnly="false" ma:showField="Title" ma:web="63396656-0e3e-4f48-bd45-3963bad605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Department_x0020__x002f__x0020_Division" ma:index="3" nillable="true" ma:displayName="Department / Division" ma:internalName="Department_x0020__x002f__x0020_Divisio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SI Quality Standards"/>
                    <xsd:enumeration value="CSI C-Sink-Standards"/>
                    <xsd:enumeration value="CSI Carbon Footprint"/>
                    <xsd:enumeration value="CSI Global Cooling"/>
                    <xsd:enumeration value="International Services"/>
                    <xsd:enumeration value="IT Support &amp; Controlling"/>
                    <xsd:enumeration value="Agriculture / Landwirtschaft"/>
                    <xsd:enumeration value="Processing &amp; Trade / Verarbeitung und Handel"/>
                    <xsd:enumeration value="Public Relations / Öffentlichkeitsarbeit"/>
                    <xsd:enumeration value="Quality Management / Qualitätsmanagement"/>
                    <xsd:enumeration value="Business Development"/>
                    <xsd:enumeration value="Finances / Administration &amp; Finanzen"/>
                    <xsd:enumeration value="Communication/ Marketing &amp; Kommunikation"/>
                    <xsd:enumeration value="Organic Inputs Evaluation"/>
                    <xsd:enumeration value="Data / Datenmanagement"/>
                    <xsd:enumeration value="IT Entwicklung &amp; Projektmanagement"/>
                    <xsd:enumeration value="Carbon Standards Int"/>
                    <xsd:enumeration value="Product Management"/>
                    <xsd:enumeration value="Ceres Textile"/>
                    <xsd:enumeration value="Ceres Global GAP"/>
                    <xsd:enumeration value="Ceres Sustainability"/>
                    <xsd:enumeration value="Ceres Climate &amp; Environment"/>
                  </xsd:restriction>
                </xsd:simpleType>
              </xsd:element>
            </xsd:sequence>
          </xsd:extension>
        </xsd:complexContent>
      </xsd:complexType>
    </xsd:element>
    <xsd:element name="Document_x0020_Type_x002f__x0020_Dokumententyp" ma:index="4" nillable="true" ma:displayName="Document Type/ Dokumententyp" ma:format="Dropdown" ma:internalName="Document_x0020_Type_x002f__x0020_Dokumententyp" ma:readOnly="false">
      <xsd:simpleType>
        <xsd:restriction base="dms:Choice">
          <xsd:enumeration value="Attachment / Anlage"/>
          <xsd:enumeration value="Instruction / Anleitung"/>
          <xsd:enumeration value="Template  / Kopiervorlage"/>
          <xsd:enumeration value="Procedure / Prozessbeschreibung"/>
          <xsd:enumeration value="Process Integration / Prozessintegration"/>
          <xsd:enumeration value="Standard / Richtlinie"/>
          <xsd:enumeration value="Documents/ Dokumente"/>
          <xsd:enumeration value="Forms / Formulare"/>
          <xsd:enumeration value="Information"/>
          <xsd:enumeration value="Video &amp; Training Material / Schulungsmaterial"/>
        </xsd:restriction>
      </xsd:simpleType>
    </xsd:element>
    <xsd:element name="Norm" ma:index="5" nillable="true" ma:displayName="Norm" ma:internalName="Norm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17065"/>
                    <xsd:enumeration value="17020"/>
                    <xsd:enumeration value="17029"/>
                    <xsd:enumeration value="ICVCM"/>
                    <xsd:enumeration value="NOP"/>
                    <xsd:enumeration value="COR"/>
                    <xsd:enumeration value="JAS"/>
                    <xsd:enumeration value="ICROA"/>
                    <xsd:enumeration value="CRCF"/>
                  </xsd:restriction>
                </xsd:simpleType>
              </xsd:element>
            </xsd:sequence>
          </xsd:extension>
        </xsd:complexContent>
      </xsd:complexType>
    </xsd:element>
    <xsd:element name="CE_x002d_Process" ma:index="6" nillable="true" ma:displayName="CE-Process" ma:list="{cbf843aa-3aca-434d-8ee2-348948231b27}" ma:internalName="CE_x002d_Process" ma:readOnly="false" ma:showField="Title">
      <xsd:simpleType>
        <xsd:restriction base="dms:Lookup"/>
      </xsd:simpleType>
    </xsd:element>
    <xsd:element name="CE_x002d_Sub_x002d_Chapter" ma:index="7" nillable="true" ma:displayName="CE-Sub-Chapter" ma:list="{9e17d993-1465-4bea-a2cf-8d6120c600f4}" ma:internalName="CE_x002d_Sub_x002d_Chapter" ma:readOnly="false" ma:showField="Title">
      <xsd:simpleType>
        <xsd:restriction base="dms:Lookup"/>
      </xsd:simpleType>
    </xsd:element>
    <xsd:element name="Sub_x002d_sub_x002d_chapter" ma:index="8" nillable="true" ma:displayName="Sub-sub-chapter" ma:list="{02522434-7120-49cf-83e2-cd38eed88796}" ma:internalName="Sub_x002d_sub_x002d_chapter" ma:readOnly="false" ma:showField="Title">
      <xsd:simpleType>
        <xsd:restriction base="dms:Lookup"/>
      </xsd:simpleType>
    </xsd:element>
    <xsd:element name="Standard_x0020_Template_x0020__x002f__x0020_Vorlage" ma:index="9" nillable="true" ma:displayName="Standard Template / Vorlage" ma:list="{8dc09465-d8a2-4212-b888-30e18edb2cc8}" ma:internalName="Standard_x0020_Template_x0020__x002f__x0020_Vorlage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tandards" ma:index="10" nillable="true" ma:displayName="Standards" ma:list="{913965d8-c983-4552-a9c7-cd0cd2095913}" ma:internalName="Standards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nguages_x002f__x0020_Sprachen" ma:index="11" nillable="true" ma:displayName="Languages/ Sprachen" ma:internalName="Languages_x002f__x0020_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L"/>
                    <xsd:enumeration value="BG"/>
                    <xsd:enumeration value="DE"/>
                    <xsd:enumeration value="EN"/>
                    <xsd:enumeration value="ES"/>
                    <xsd:enumeration value="FA"/>
                    <xsd:enumeration value="FR"/>
                    <xsd:enumeration value="HR"/>
                    <xsd:enumeration value="HU"/>
                    <xsd:enumeration value="IT"/>
                    <xsd:enumeration value="JP"/>
                    <xsd:enumeration value="PT"/>
                    <xsd:enumeration value="RO"/>
                    <xsd:enumeration value="RU"/>
                    <xsd:enumeration value="SI"/>
                    <xsd:enumeration value="TR"/>
                    <xsd:enumeration value="UA"/>
                    <xsd:enumeration value="ZH"/>
                  </xsd:restriction>
                </xsd:simpleType>
              </xsd:element>
            </xsd:sequence>
          </xsd:extension>
        </xsd:complexContent>
      </xsd:complexType>
    </xsd:element>
    <xsd:element name="Comment_x002f__x0020_Information" ma:index="12" nillable="true" ma:displayName="Comment/ Information" ma:internalName="Comment_x002f__x0020_Information" ma:readOnly="false">
      <xsd:simpleType>
        <xsd:restriction base="dms:Note">
          <xsd:maxLength value="255"/>
        </xsd:restriction>
      </xsd:simpleType>
    </xsd:element>
    <xsd:element name="Dok_x002e__x0020_Responsible_x0020__x002f__x0020_Verantwortlicher" ma:index="13" nillable="true" ma:displayName="Dok. Responsible / Verantwortlicher" ma:list="UserInfo" ma:SharePointGroup="0" ma:internalName="Dok_x002e__x0020_Responsible_x0020__x002f__x0020_Verantwortlicher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ERES_x0020_Storage_x0020__x002f__x0020_Publication" ma:index="14" nillable="true" ma:displayName="CERES Storage / Publication" ma:internalName="CERES_x0020_Storage_x0020__x002f__x0020_Publicatio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ublic Website"/>
                    <xsd:enumeration value="CERES Owncloud"/>
                    <xsd:enumeration value="Intact Platform"/>
                  </xsd:restriction>
                </xsd:simpleType>
              </xsd:element>
            </xsd:sequence>
          </xsd:extension>
        </xsd:complexContent>
      </xsd:complexType>
    </xsd:element>
    <xsd:element name="Archived" ma:index="15" nillable="true" ma:displayName="Archived" ma:default="0" ma:indexed="true" ma:internalName="Archived" ma:readOnly="false">
      <xsd:simpleType>
        <xsd:restriction base="dms:Boolean"/>
      </xsd:simpleType>
    </xsd:element>
    <xsd:element name="Translator" ma:index="19" nillable="true" ma:displayName="Translator" ma:list="{4be0cfb7-f274-4f97-aa9a-c20936c908b7}" ma:internalName="Translator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wncloudTargetFolder" ma:index="26" nillable="true" ma:displayName="OwncloudTargetFolder" ma:description="Target folder on Owncloud drive" ma:internalName="OwncloudTargetFolder" ma:readOnly="false">
      <xsd:simpleType>
        <xsd:restriction base="dms:Note">
          <xsd:maxLength value="255"/>
        </xsd:restriction>
      </xsd:simpleType>
    </xsd:element>
    <xsd:element name="lcf76f155ced4ddcb4097134ff3c332f" ma:index="30" nillable="true" ma:displayName="Image Tags_0" ma:hidden="true" ma:internalName="lcf76f155ced4ddcb4097134ff3c332f">
      <xsd:simpleType>
        <xsd:restriction base="dms:Note"/>
      </xsd:simpleType>
    </xsd:element>
    <xsd:element name="Information" ma:index="32" nillable="true" ma:displayName="Information" ma:format="Dropdown" ma:internalName="Informa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21aef-e5d3-413d-93c6-a08d4bcdb42f" elementFormDefault="qualified">
    <xsd:import namespace="http://schemas.microsoft.com/office/2006/documentManagement/types"/>
    <xsd:import namespace="http://schemas.microsoft.com/office/infopath/2007/PartnerControls"/>
    <xsd:element name="Approval_x0020_Date" ma:index="16" nillable="true" ma:displayName="Approval Date" ma:description="Date and time the file was last approved in SharePoint." ma:internalName="Approval_x0020_Date" ma:readOnly="false">
      <xsd:simpleType>
        <xsd:restriction base="dms:Text"/>
      </xsd:simpleType>
    </xsd:element>
    <xsd:element name="Approved_x0020_By" ma:index="17" nillable="true" ma:displayName="Approved By" ma:description="The person who last approved the file in SharePoint." ma:SearchPeopleOnly="false" ma:SharePointGroup="0" ma:internalName="Approved_x0020_By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2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9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1" nillable="true" ma:displayName="Taxonomy Catch All Column" ma:hidden="true" ma:list="{5162a7ea-dba3-4477-b5c9-a06649c92435}" ma:internalName="TaxCatchAll" ma:showField="CatchAllData" ma:web="d2e21aef-e5d3-413d-93c6-a08d4bcdb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96656-0e3e-4f48-bd45-3963bad60598" elementFormDefault="qualified">
    <xsd:import namespace="http://schemas.microsoft.com/office/2006/documentManagement/types"/>
    <xsd:import namespace="http://schemas.microsoft.com/office/infopath/2007/PartnerControls"/>
    <xsd:element name="OriginalFilename" ma:index="18" nillable="true" ma:displayName="OriginalFilename" ma:internalName="OriginalFilename" ma:readOnly="fals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2E0DAA3-0EAE-445A-8E3A-16784A21C251}">
  <ds:schemaRefs>
    <ds:schemaRef ds:uri="http://schemas.microsoft.com/office/2006/metadata/properties"/>
    <ds:schemaRef ds:uri="http://schemas.microsoft.com/office/infopath/2007/PartnerControls"/>
    <ds:schemaRef ds:uri="769612c4-c021-4b5c-a664-ed7cb5476d04"/>
    <ds:schemaRef ds:uri="26d81215-cfa5-4b41-94b0-2827e70eb11a"/>
  </ds:schemaRefs>
</ds:datastoreItem>
</file>

<file path=customXml/itemProps2.xml><?xml version="1.0" encoding="utf-8"?>
<ds:datastoreItem xmlns:ds="http://schemas.openxmlformats.org/officeDocument/2006/customXml" ds:itemID="{4ED191FC-DA55-4E47-9601-A4824B46CA7A}"/>
</file>

<file path=customXml/itemProps3.xml><?xml version="1.0" encoding="utf-8"?>
<ds:datastoreItem xmlns:ds="http://schemas.openxmlformats.org/officeDocument/2006/customXml" ds:itemID="{7DFF8EF8-4DB2-43C0-90D5-85555B29B11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5E88A8-3DD5-4107-BF82-8617CBC6217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E89F443-B584-420B-BE0E-F0C92B248299}"/>
</file>

<file path=docProps/app.xml><?xml version="1.0" encoding="utf-8"?>
<Properties xmlns="http://schemas.openxmlformats.org/officeDocument/2006/extended-properties" xmlns:vt="http://schemas.openxmlformats.org/officeDocument/2006/docPropsVTypes">
  <Template>081 QCS Letterhead 230502.dotx</Template>
  <TotalTime>0</TotalTime>
  <Pages>2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FOG</Company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Travel Plan for Bulk Consignment EU_F</dc:title>
  <dc:creator>Ricardo Areingdale</dc:creator>
  <cp:lastModifiedBy>Marija Vertes Auker</cp:lastModifiedBy>
  <cp:revision>14</cp:revision>
  <cp:lastPrinted>2015-01-20T21:40:00Z</cp:lastPrinted>
  <dcterms:created xsi:type="dcterms:W3CDTF">2026-08-24T10:49:00Z</dcterms:created>
  <dcterms:modified xsi:type="dcterms:W3CDTF">2026-08-26T08:19:00Z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0x0101000592D520C2C0BE44A97EB4FF5B6F5813007B46258783F806449271ABD467820A84</vt:lpwstr>
  </property>
  <property fmtid="{D5CDD505-2E9C-101B-9397-08002B2CF9AE}" pid="3" name="MediaServiceImageTags">
    <vt:lpwstr/>
  </property>
  <property fmtid="{D5CDD505-2E9C-101B-9397-08002B2CF9AE}" pid="4" name="_dlc_DocIdItemGuid">
    <vt:lpwstr>769c2d00-363f-41e8-a54d-8ff2ef3e296c</vt:lpwstr>
  </property>
  <property fmtid="{D5CDD505-2E9C-101B-9397-08002B2CF9AE}" pid="6" name="Revisor / Pruefer">
    <vt:lpwstr/>
  </property>
  <property fmtid="{D5CDD505-2E9C-101B-9397-08002B2CF9AE}" pid="8" name="Creator / Ersteller">
    <vt:lpwstr/>
  </property>
  <property fmtid="{D5CDD505-2E9C-101B-9397-08002B2CF9AE}" pid="10" name="Responsible / Verantwortlicher">
    <vt:lpwstr/>
  </property>
  <property fmtid="{D5CDD505-2E9C-101B-9397-08002B2CF9AE}" pid="12" name="Revisor 2 / Pruefer 2">
    <vt:lpwstr/>
  </property>
  <property fmtid="{D5CDD505-2E9C-101B-9397-08002B2CF9AE}" pid="13" name="Approved Version">
    <vt:lpwstr>2</vt:lpwstr>
  </property>
  <property fmtid="{D5CDD505-2E9C-101B-9397-08002B2CF9AE}" pid="14" name="Current Version">
    <vt:lpwstr>2</vt:lpwstr>
  </property>
</Properties>
</file>